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89D46" w14:textId="77777777" w:rsidR="00EE6D44" w:rsidRPr="00F77F68" w:rsidRDefault="00EE6D44" w:rsidP="00EE6D44">
      <w:pPr>
        <w:rPr>
          <w:b/>
          <w:color w:val="1F497D" w:themeColor="text2"/>
        </w:rPr>
      </w:pPr>
      <w:r w:rsidRPr="00F77F68">
        <w:rPr>
          <w:b/>
          <w:color w:val="1F497D" w:themeColor="text2"/>
        </w:rPr>
        <w:t>Inhalt</w:t>
      </w:r>
      <w:r w:rsidR="00D37B89" w:rsidRPr="00F77F68">
        <w:rPr>
          <w:b/>
          <w:color w:val="1F497D" w:themeColor="text2"/>
        </w:rPr>
        <w:t>sverzeichnis zur Managementbewertung</w:t>
      </w:r>
    </w:p>
    <w:p w14:paraId="40E66597" w14:textId="77777777" w:rsidR="00813C2F" w:rsidRPr="00F77F68" w:rsidRDefault="00EE6D44">
      <w:pPr>
        <w:pStyle w:val="Verzeichnis1"/>
        <w:tabs>
          <w:tab w:val="left" w:pos="4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77F68">
        <w:fldChar w:fldCharType="begin"/>
      </w:r>
      <w:r w:rsidRPr="00F77F68">
        <w:instrText xml:space="preserve"> TOC \o "1-3" \h \z \u </w:instrText>
      </w:r>
      <w:r w:rsidRPr="00F77F68">
        <w:fldChar w:fldCharType="separate"/>
      </w:r>
      <w:hyperlink w:anchor="_Toc526508731" w:history="1">
        <w:r w:rsidR="00813C2F" w:rsidRPr="00F77F68">
          <w:rPr>
            <w:rStyle w:val="Hyperlink"/>
            <w:noProof/>
          </w:rPr>
          <w:t>1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Rückblick auf die letzte Managementbewertung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_Toc526508731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2</w:t>
        </w:r>
        <w:r w:rsidR="00813C2F" w:rsidRPr="00F77F68">
          <w:rPr>
            <w:noProof/>
            <w:webHidden/>
          </w:rPr>
          <w:fldChar w:fldCharType="end"/>
        </w:r>
      </w:hyperlink>
    </w:p>
    <w:p w14:paraId="61D41F8E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32" w:history="1">
        <w:r w:rsidR="00813C2F" w:rsidRPr="00F77F68">
          <w:rPr>
            <w:rStyle w:val="Hyperlink"/>
            <w:noProof/>
          </w:rPr>
          <w:t>1.1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Status von Qualitätszielen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_Toc526508732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2</w:t>
        </w:r>
        <w:r w:rsidR="00813C2F" w:rsidRPr="00F77F68">
          <w:rPr>
            <w:noProof/>
            <w:webHidden/>
          </w:rPr>
          <w:fldChar w:fldCharType="end"/>
        </w:r>
      </w:hyperlink>
    </w:p>
    <w:p w14:paraId="21CB724A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33" w:history="1">
        <w:r w:rsidR="00813C2F" w:rsidRPr="00F77F68">
          <w:rPr>
            <w:rStyle w:val="Hyperlink"/>
            <w:noProof/>
          </w:rPr>
          <w:t>1.2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Status von strategischen Maßnahmen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_Toc526508733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2</w:t>
        </w:r>
        <w:r w:rsidR="00813C2F" w:rsidRPr="00F77F68">
          <w:rPr>
            <w:noProof/>
            <w:webHidden/>
          </w:rPr>
          <w:fldChar w:fldCharType="end"/>
        </w:r>
      </w:hyperlink>
    </w:p>
    <w:p w14:paraId="14EC4359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34" w:history="1">
        <w:r w:rsidR="00813C2F" w:rsidRPr="00F77F68">
          <w:rPr>
            <w:rStyle w:val="Hyperlink"/>
            <w:noProof/>
          </w:rPr>
          <w:t>1.3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Handlungsbedarf in Bezug auf den Rückblick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_Toc526508734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2</w:t>
        </w:r>
        <w:r w:rsidR="00813C2F" w:rsidRPr="00F77F68">
          <w:rPr>
            <w:noProof/>
            <w:webHidden/>
          </w:rPr>
          <w:fldChar w:fldCharType="end"/>
        </w:r>
      </w:hyperlink>
    </w:p>
    <w:p w14:paraId="46E0653A" w14:textId="77777777" w:rsidR="00813C2F" w:rsidRPr="00F77F68" w:rsidRDefault="00000000">
      <w:pPr>
        <w:pStyle w:val="Verzeichnis1"/>
        <w:tabs>
          <w:tab w:val="left" w:pos="4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35" w:history="1">
        <w:r w:rsidR="00813C2F" w:rsidRPr="00F77F68">
          <w:rPr>
            <w:rStyle w:val="Hyperlink"/>
            <w:noProof/>
          </w:rPr>
          <w:t>2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Analysen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_Toc526508735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3</w:t>
        </w:r>
        <w:r w:rsidR="00813C2F" w:rsidRPr="00F77F68">
          <w:rPr>
            <w:noProof/>
            <w:webHidden/>
          </w:rPr>
          <w:fldChar w:fldCharType="end"/>
        </w:r>
      </w:hyperlink>
    </w:p>
    <w:p w14:paraId="29984F3E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36" w:history="1">
        <w:r w:rsidR="00813C2F" w:rsidRPr="00F77F68">
          <w:rPr>
            <w:rStyle w:val="Hyperlink"/>
            <w:noProof/>
          </w:rPr>
          <w:t>2.1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Externe Themen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_Toc526508736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3</w:t>
        </w:r>
        <w:r w:rsidR="00813C2F" w:rsidRPr="00F77F68">
          <w:rPr>
            <w:noProof/>
            <w:webHidden/>
          </w:rPr>
          <w:fldChar w:fldCharType="end"/>
        </w:r>
      </w:hyperlink>
    </w:p>
    <w:p w14:paraId="5324C9F3" w14:textId="77777777" w:rsidR="00813C2F" w:rsidRPr="00F77F68" w:rsidRDefault="00000000">
      <w:pPr>
        <w:pStyle w:val="Verzeichnis3"/>
        <w:tabs>
          <w:tab w:val="left" w:pos="13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37" w:history="1">
        <w:r w:rsidR="00813C2F" w:rsidRPr="00F77F68">
          <w:rPr>
            <w:rStyle w:val="Hyperlink"/>
            <w:noProof/>
          </w:rPr>
          <w:t>2.1.1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Kundenreklamationen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_Toc526508737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3</w:t>
        </w:r>
        <w:r w:rsidR="00813C2F" w:rsidRPr="00F77F68">
          <w:rPr>
            <w:noProof/>
            <w:webHidden/>
          </w:rPr>
          <w:fldChar w:fldCharType="end"/>
        </w:r>
      </w:hyperlink>
    </w:p>
    <w:p w14:paraId="4564539B" w14:textId="77777777" w:rsidR="00813C2F" w:rsidRPr="00F77F68" w:rsidRDefault="00000000">
      <w:pPr>
        <w:pStyle w:val="Verzeichnis3"/>
        <w:tabs>
          <w:tab w:val="left" w:pos="13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38" w:history="1">
        <w:r w:rsidR="00813C2F" w:rsidRPr="00F77F68">
          <w:rPr>
            <w:rStyle w:val="Hyperlink"/>
            <w:noProof/>
          </w:rPr>
          <w:t>2.1.2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Kundenzufriedenheit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_Toc526508738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3</w:t>
        </w:r>
        <w:r w:rsidR="00813C2F" w:rsidRPr="00F77F68">
          <w:rPr>
            <w:noProof/>
            <w:webHidden/>
          </w:rPr>
          <w:fldChar w:fldCharType="end"/>
        </w:r>
      </w:hyperlink>
    </w:p>
    <w:p w14:paraId="34E84377" w14:textId="77777777" w:rsidR="00813C2F" w:rsidRPr="00F77F68" w:rsidRDefault="00000000">
      <w:pPr>
        <w:pStyle w:val="Verzeichnis3"/>
        <w:tabs>
          <w:tab w:val="left" w:pos="13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39" w:history="1">
        <w:r w:rsidR="00813C2F" w:rsidRPr="00F77F68">
          <w:rPr>
            <w:rStyle w:val="Hyperlink"/>
            <w:noProof/>
          </w:rPr>
          <w:t>2.1.3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Lieferantenbewertung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_Toc526508739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3</w:t>
        </w:r>
        <w:r w:rsidR="00813C2F" w:rsidRPr="00F77F68">
          <w:rPr>
            <w:noProof/>
            <w:webHidden/>
          </w:rPr>
          <w:fldChar w:fldCharType="end"/>
        </w:r>
      </w:hyperlink>
    </w:p>
    <w:p w14:paraId="4D71041F" w14:textId="77777777" w:rsidR="00813C2F" w:rsidRPr="00F77F68" w:rsidRDefault="00000000">
      <w:pPr>
        <w:pStyle w:val="Verzeichnis3"/>
        <w:tabs>
          <w:tab w:val="left" w:pos="13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40" w:history="1">
        <w:r w:rsidR="00813C2F" w:rsidRPr="00F77F68">
          <w:rPr>
            <w:rStyle w:val="Hyperlink"/>
            <w:noProof/>
          </w:rPr>
          <w:t>2.1.4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Rechtliche Anforderungen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_Toc526508740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3</w:t>
        </w:r>
        <w:r w:rsidR="00813C2F" w:rsidRPr="00F77F68">
          <w:rPr>
            <w:noProof/>
            <w:webHidden/>
          </w:rPr>
          <w:fldChar w:fldCharType="end"/>
        </w:r>
      </w:hyperlink>
    </w:p>
    <w:p w14:paraId="03B7F594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41" w:history="1">
        <w:r w:rsidR="00813C2F" w:rsidRPr="00F77F68">
          <w:rPr>
            <w:rStyle w:val="Hyperlink"/>
            <w:noProof/>
          </w:rPr>
          <w:t>2.2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Weitere externe Themen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_Toc526508741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3</w:t>
        </w:r>
        <w:r w:rsidR="00813C2F" w:rsidRPr="00F77F68">
          <w:rPr>
            <w:noProof/>
            <w:webHidden/>
          </w:rPr>
          <w:fldChar w:fldCharType="end"/>
        </w:r>
      </w:hyperlink>
    </w:p>
    <w:p w14:paraId="4354D9D9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42" w:history="1">
        <w:r w:rsidR="00813C2F" w:rsidRPr="00F77F68">
          <w:rPr>
            <w:rStyle w:val="Hyperlink"/>
            <w:noProof/>
          </w:rPr>
          <w:t>2.3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Handlungsbedarf zu den externen Themen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_Toc526508742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3</w:t>
        </w:r>
        <w:r w:rsidR="00813C2F" w:rsidRPr="00F77F68">
          <w:rPr>
            <w:noProof/>
            <w:webHidden/>
          </w:rPr>
          <w:fldChar w:fldCharType="end"/>
        </w:r>
      </w:hyperlink>
    </w:p>
    <w:p w14:paraId="293644AE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43" w:history="1">
        <w:r w:rsidR="00813C2F" w:rsidRPr="00F77F68">
          <w:rPr>
            <w:rStyle w:val="Hyperlink"/>
            <w:noProof/>
          </w:rPr>
          <w:t>2.4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Interne Themen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_Toc526508743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4</w:t>
        </w:r>
        <w:r w:rsidR="00813C2F" w:rsidRPr="00F77F68">
          <w:rPr>
            <w:noProof/>
            <w:webHidden/>
          </w:rPr>
          <w:fldChar w:fldCharType="end"/>
        </w:r>
      </w:hyperlink>
    </w:p>
    <w:p w14:paraId="21F5A1CD" w14:textId="77777777" w:rsidR="00813C2F" w:rsidRPr="00F77F68" w:rsidRDefault="00000000">
      <w:pPr>
        <w:pStyle w:val="Verzeichnis3"/>
        <w:tabs>
          <w:tab w:val="left" w:pos="13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44" w:history="1">
        <w:r w:rsidR="00813C2F" w:rsidRPr="00F77F68">
          <w:rPr>
            <w:rStyle w:val="Hyperlink"/>
            <w:noProof/>
          </w:rPr>
          <w:t>2.4.1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Prozessqualität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_Toc526508744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4</w:t>
        </w:r>
        <w:r w:rsidR="00813C2F" w:rsidRPr="00F77F68">
          <w:rPr>
            <w:noProof/>
            <w:webHidden/>
          </w:rPr>
          <w:fldChar w:fldCharType="end"/>
        </w:r>
      </w:hyperlink>
    </w:p>
    <w:p w14:paraId="674D0019" w14:textId="77777777" w:rsidR="00813C2F" w:rsidRPr="00F77F68" w:rsidRDefault="00000000">
      <w:pPr>
        <w:pStyle w:val="Verzeichnis3"/>
        <w:tabs>
          <w:tab w:val="left" w:pos="13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45" w:history="1">
        <w:r w:rsidR="00813C2F" w:rsidRPr="00F77F68">
          <w:rPr>
            <w:rStyle w:val="Hyperlink"/>
            <w:noProof/>
          </w:rPr>
          <w:t>2.4.2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Ergebnisse aus Audits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_Toc526508745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4</w:t>
        </w:r>
        <w:r w:rsidR="00813C2F" w:rsidRPr="00F77F68">
          <w:rPr>
            <w:noProof/>
            <w:webHidden/>
          </w:rPr>
          <w:fldChar w:fldCharType="end"/>
        </w:r>
      </w:hyperlink>
    </w:p>
    <w:p w14:paraId="1009BBFE" w14:textId="77777777" w:rsidR="00813C2F" w:rsidRPr="00F77F68" w:rsidRDefault="00000000">
      <w:pPr>
        <w:pStyle w:val="Verzeichnis3"/>
        <w:tabs>
          <w:tab w:val="left" w:pos="13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46" w:history="1">
        <w:r w:rsidR="00813C2F" w:rsidRPr="00F77F68">
          <w:rPr>
            <w:rStyle w:val="Hyperlink"/>
            <w:noProof/>
          </w:rPr>
          <w:t>2.4.3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Qualifikation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_Toc526508746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4</w:t>
        </w:r>
        <w:r w:rsidR="00813C2F" w:rsidRPr="00F77F68">
          <w:rPr>
            <w:noProof/>
            <w:webHidden/>
          </w:rPr>
          <w:fldChar w:fldCharType="end"/>
        </w:r>
      </w:hyperlink>
    </w:p>
    <w:p w14:paraId="607DAAE1" w14:textId="77777777" w:rsidR="00813C2F" w:rsidRPr="00F77F68" w:rsidRDefault="00000000">
      <w:pPr>
        <w:pStyle w:val="Verzeichnis3"/>
        <w:tabs>
          <w:tab w:val="left" w:pos="13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47" w:history="1">
        <w:r w:rsidR="00813C2F" w:rsidRPr="00F77F68">
          <w:rPr>
            <w:rStyle w:val="Hyperlink"/>
            <w:noProof/>
          </w:rPr>
          <w:t>2.4.4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Wissen der Organisation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_Toc526508747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4</w:t>
        </w:r>
        <w:r w:rsidR="00813C2F" w:rsidRPr="00F77F68">
          <w:rPr>
            <w:noProof/>
            <w:webHidden/>
          </w:rPr>
          <w:fldChar w:fldCharType="end"/>
        </w:r>
      </w:hyperlink>
    </w:p>
    <w:p w14:paraId="50116F00" w14:textId="77777777" w:rsidR="00813C2F" w:rsidRPr="00F77F68" w:rsidRDefault="00000000">
      <w:pPr>
        <w:pStyle w:val="Verzeichnis3"/>
        <w:tabs>
          <w:tab w:val="left" w:pos="13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48" w:history="1">
        <w:r w:rsidR="00813C2F" w:rsidRPr="00F77F68">
          <w:rPr>
            <w:rStyle w:val="Hyperlink"/>
            <w:noProof/>
          </w:rPr>
          <w:t>2.4.5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Handlungsbedarf zu den internen Themen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_Toc526508748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4</w:t>
        </w:r>
        <w:r w:rsidR="00813C2F" w:rsidRPr="00F77F68">
          <w:rPr>
            <w:noProof/>
            <w:webHidden/>
          </w:rPr>
          <w:fldChar w:fldCharType="end"/>
        </w:r>
      </w:hyperlink>
    </w:p>
    <w:p w14:paraId="47DC371B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49" w:history="1">
        <w:r w:rsidR="00813C2F" w:rsidRPr="00F77F68">
          <w:rPr>
            <w:rStyle w:val="Hyperlink"/>
            <w:noProof/>
          </w:rPr>
          <w:t>2.5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Anforderungen interessierter Parteien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_Toc526508749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5</w:t>
        </w:r>
        <w:r w:rsidR="00813C2F" w:rsidRPr="00F77F68">
          <w:rPr>
            <w:noProof/>
            <w:webHidden/>
          </w:rPr>
          <w:fldChar w:fldCharType="end"/>
        </w:r>
      </w:hyperlink>
    </w:p>
    <w:p w14:paraId="663AD40F" w14:textId="77777777" w:rsidR="00813C2F" w:rsidRPr="00F77F68" w:rsidRDefault="00000000">
      <w:pPr>
        <w:pStyle w:val="Verzeichnis3"/>
        <w:tabs>
          <w:tab w:val="left" w:pos="13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50" w:history="1">
        <w:r w:rsidR="00813C2F" w:rsidRPr="00F77F68">
          <w:rPr>
            <w:rStyle w:val="Hyperlink"/>
            <w:noProof/>
          </w:rPr>
          <w:t>2.5.1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Handlungsbedarf zu den interessierten Parteien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_Toc526508750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5</w:t>
        </w:r>
        <w:r w:rsidR="00813C2F" w:rsidRPr="00F77F68">
          <w:rPr>
            <w:noProof/>
            <w:webHidden/>
          </w:rPr>
          <w:fldChar w:fldCharType="end"/>
        </w:r>
      </w:hyperlink>
    </w:p>
    <w:p w14:paraId="79E627B3" w14:textId="77777777" w:rsidR="00813C2F" w:rsidRPr="00F77F68" w:rsidRDefault="00000000">
      <w:pPr>
        <w:pStyle w:val="Verzeichnis1"/>
        <w:tabs>
          <w:tab w:val="left" w:pos="4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51" w:history="1">
        <w:r w:rsidR="00813C2F" w:rsidRPr="00F77F68">
          <w:rPr>
            <w:rStyle w:val="Hyperlink"/>
            <w:noProof/>
          </w:rPr>
          <w:t>3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Status QM-System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_Toc526508751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6</w:t>
        </w:r>
        <w:r w:rsidR="00813C2F" w:rsidRPr="00F77F68">
          <w:rPr>
            <w:noProof/>
            <w:webHidden/>
          </w:rPr>
          <w:fldChar w:fldCharType="end"/>
        </w:r>
      </w:hyperlink>
    </w:p>
    <w:p w14:paraId="0D8DFF95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52" w:history="1">
        <w:r w:rsidR="00813C2F" w:rsidRPr="00F77F68">
          <w:rPr>
            <w:rStyle w:val="Hyperlink"/>
            <w:noProof/>
          </w:rPr>
          <w:t>3.1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Qualitätspolitik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_Toc526508752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6</w:t>
        </w:r>
        <w:r w:rsidR="00813C2F" w:rsidRPr="00F77F68">
          <w:rPr>
            <w:noProof/>
            <w:webHidden/>
          </w:rPr>
          <w:fldChar w:fldCharType="end"/>
        </w:r>
      </w:hyperlink>
    </w:p>
    <w:p w14:paraId="1B92ACDB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53" w:history="1">
        <w:r w:rsidR="00813C2F" w:rsidRPr="00F77F68">
          <w:rPr>
            <w:rStyle w:val="Hyperlink"/>
            <w:noProof/>
          </w:rPr>
          <w:t>3.2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Änderungen mit Auswirkungen auf das QM-System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_Toc526508753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6</w:t>
        </w:r>
        <w:r w:rsidR="00813C2F" w:rsidRPr="00F77F68">
          <w:rPr>
            <w:noProof/>
            <w:webHidden/>
          </w:rPr>
          <w:fldChar w:fldCharType="end"/>
        </w:r>
      </w:hyperlink>
    </w:p>
    <w:p w14:paraId="64FE0A19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54" w:history="1">
        <w:r w:rsidR="00813C2F" w:rsidRPr="00F77F68">
          <w:rPr>
            <w:rStyle w:val="Hyperlink"/>
            <w:noProof/>
          </w:rPr>
          <w:t>3.3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Dokumentation zum QM-System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_Toc526508754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6</w:t>
        </w:r>
        <w:r w:rsidR="00813C2F" w:rsidRPr="00F77F68">
          <w:rPr>
            <w:noProof/>
            <w:webHidden/>
          </w:rPr>
          <w:fldChar w:fldCharType="end"/>
        </w:r>
      </w:hyperlink>
    </w:p>
    <w:p w14:paraId="00D6584C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55" w:history="1">
        <w:r w:rsidR="00813C2F" w:rsidRPr="00F77F68">
          <w:rPr>
            <w:rStyle w:val="Hyperlink"/>
            <w:noProof/>
          </w:rPr>
          <w:t>3.4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Handlungsbedarf zum QM-System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_Toc526508755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6</w:t>
        </w:r>
        <w:r w:rsidR="00813C2F" w:rsidRPr="00F77F68">
          <w:rPr>
            <w:noProof/>
            <w:webHidden/>
          </w:rPr>
          <w:fldChar w:fldCharType="end"/>
        </w:r>
      </w:hyperlink>
    </w:p>
    <w:p w14:paraId="3A060EB6" w14:textId="77777777" w:rsidR="00813C2F" w:rsidRPr="00F77F68" w:rsidRDefault="00000000">
      <w:pPr>
        <w:pStyle w:val="Verzeichnis1"/>
        <w:tabs>
          <w:tab w:val="left" w:pos="4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56" w:history="1">
        <w:r w:rsidR="00813C2F" w:rsidRPr="00F77F68">
          <w:rPr>
            <w:rStyle w:val="Hyperlink"/>
            <w:noProof/>
          </w:rPr>
          <w:t>4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Ausblick und Ziele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_Toc526508756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7</w:t>
        </w:r>
        <w:r w:rsidR="00813C2F" w:rsidRPr="00F77F68">
          <w:rPr>
            <w:noProof/>
            <w:webHidden/>
          </w:rPr>
          <w:fldChar w:fldCharType="end"/>
        </w:r>
      </w:hyperlink>
    </w:p>
    <w:p w14:paraId="156F3151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57" w:history="1">
        <w:r w:rsidR="00813C2F" w:rsidRPr="00F77F68">
          <w:rPr>
            <w:rStyle w:val="Hyperlink"/>
            <w:noProof/>
          </w:rPr>
          <w:t>4.1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Qualitätsziele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_Toc526508757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7</w:t>
        </w:r>
        <w:r w:rsidR="00813C2F" w:rsidRPr="00F77F68">
          <w:rPr>
            <w:noProof/>
            <w:webHidden/>
          </w:rPr>
          <w:fldChar w:fldCharType="end"/>
        </w:r>
      </w:hyperlink>
    </w:p>
    <w:p w14:paraId="65C39D28" w14:textId="77777777" w:rsidR="00813C2F" w:rsidRPr="00F77F68" w:rsidRDefault="00000000">
      <w:pPr>
        <w:pStyle w:val="Verzeichnis2"/>
        <w:tabs>
          <w:tab w:val="left" w:pos="88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26508758" w:history="1">
        <w:r w:rsidR="00813C2F" w:rsidRPr="00F77F68">
          <w:rPr>
            <w:rStyle w:val="Hyperlink"/>
            <w:noProof/>
          </w:rPr>
          <w:t>4.2</w:t>
        </w:r>
        <w:r w:rsidR="00813C2F" w:rsidRPr="00F77F6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13C2F" w:rsidRPr="00F77F68">
          <w:rPr>
            <w:rStyle w:val="Hyperlink"/>
            <w:noProof/>
          </w:rPr>
          <w:t>Handlungsbedarf zur Erreichung der Qualitätsziele</w:t>
        </w:r>
        <w:r w:rsidR="00813C2F" w:rsidRPr="00F77F68">
          <w:rPr>
            <w:noProof/>
            <w:webHidden/>
          </w:rPr>
          <w:tab/>
        </w:r>
        <w:r w:rsidR="00813C2F" w:rsidRPr="00F77F68">
          <w:rPr>
            <w:noProof/>
            <w:webHidden/>
          </w:rPr>
          <w:fldChar w:fldCharType="begin"/>
        </w:r>
        <w:r w:rsidR="00813C2F" w:rsidRPr="00F77F68">
          <w:rPr>
            <w:noProof/>
            <w:webHidden/>
          </w:rPr>
          <w:instrText xml:space="preserve"> PAGEREF _Toc526508758 \h </w:instrText>
        </w:r>
        <w:r w:rsidR="00813C2F" w:rsidRPr="00F77F68">
          <w:rPr>
            <w:noProof/>
            <w:webHidden/>
          </w:rPr>
        </w:r>
        <w:r w:rsidR="00813C2F" w:rsidRPr="00F77F68">
          <w:rPr>
            <w:noProof/>
            <w:webHidden/>
          </w:rPr>
          <w:fldChar w:fldCharType="separate"/>
        </w:r>
        <w:r w:rsidR="00813C2F" w:rsidRPr="00F77F68">
          <w:rPr>
            <w:noProof/>
            <w:webHidden/>
          </w:rPr>
          <w:t>7</w:t>
        </w:r>
        <w:r w:rsidR="00813C2F" w:rsidRPr="00F77F68">
          <w:rPr>
            <w:noProof/>
            <w:webHidden/>
          </w:rPr>
          <w:fldChar w:fldCharType="end"/>
        </w:r>
      </w:hyperlink>
    </w:p>
    <w:p w14:paraId="1C70F23B" w14:textId="77777777" w:rsidR="00F77F68" w:rsidRDefault="00EE6D44" w:rsidP="00EE6D44">
      <w:r w:rsidRPr="00F77F68">
        <w:fldChar w:fldCharType="end"/>
      </w:r>
    </w:p>
    <w:p w14:paraId="34098E16" w14:textId="77777777" w:rsidR="00EE6D44" w:rsidRPr="00F77F68" w:rsidRDefault="00EE6D44" w:rsidP="00EE6D44">
      <w:r w:rsidRPr="00F77F68">
        <w:t>Anlagen</w:t>
      </w:r>
      <w:r w:rsidR="00F77F68">
        <w:t xml:space="preserve"> oder Verweise auf mitgeltende Unterlagen oder Informationsquellen</w:t>
      </w:r>
      <w:r w:rsidRPr="00F77F68">
        <w:t>:</w:t>
      </w:r>
    </w:p>
    <w:p w14:paraId="6D9CB4DC" w14:textId="69A8E085" w:rsidR="00EE6D44" w:rsidRPr="00F77F68" w:rsidRDefault="00CC38FB" w:rsidP="002634CA">
      <w:pPr>
        <w:pStyle w:val="Listenabsatz"/>
        <w:numPr>
          <w:ilvl w:val="0"/>
          <w:numId w:val="25"/>
        </w:numPr>
      </w:pPr>
      <w:r>
        <w:t>Z. B.</w:t>
      </w:r>
      <w:r w:rsidR="002634CA" w:rsidRPr="00F77F68">
        <w:t xml:space="preserve"> </w:t>
      </w:r>
      <w:r w:rsidR="00EE6D44" w:rsidRPr="00F77F68">
        <w:t>Maßnahmenplan (</w:t>
      </w:r>
      <w:r w:rsidR="00EE6D44" w:rsidRPr="00F77F68">
        <w:rPr>
          <w:i/>
        </w:rPr>
        <w:t>Stand von heute, nach der durchgeführten Managementbewertung</w:t>
      </w:r>
      <w:r w:rsidR="00EE6D44" w:rsidRPr="00F77F68">
        <w:t>)</w:t>
      </w:r>
    </w:p>
    <w:p w14:paraId="2FD35814" w14:textId="77777777" w:rsidR="00EE6D44" w:rsidRPr="00F77F68" w:rsidRDefault="00EE6D44" w:rsidP="00EE6D44"/>
    <w:p w14:paraId="59E6D05B" w14:textId="77777777" w:rsidR="00EE6D44" w:rsidRPr="00F77F68" w:rsidRDefault="00EE6D44" w:rsidP="00EE6D44"/>
    <w:p w14:paraId="06D40BC7" w14:textId="77777777" w:rsidR="00EE6D44" w:rsidRPr="00F77F68" w:rsidRDefault="00EE6D44" w:rsidP="00EE6D44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3260"/>
        <w:gridCol w:w="236"/>
        <w:gridCol w:w="2565"/>
      </w:tblGrid>
      <w:tr w:rsidR="00EE6D44" w:rsidRPr="00F77F68" w14:paraId="557AE256" w14:textId="77777777" w:rsidTr="002475A3">
        <w:tc>
          <w:tcPr>
            <w:tcW w:w="3794" w:type="dxa"/>
          </w:tcPr>
          <w:p w14:paraId="0FD4872B" w14:textId="77777777" w:rsidR="00EE6D44" w:rsidRPr="00F77F68" w:rsidRDefault="004C3F68" w:rsidP="002475A3">
            <w:r w:rsidRPr="00F77F68">
              <w:t>Ort</w:t>
            </w:r>
            <w:r w:rsidR="00EE6D44" w:rsidRPr="00F77F68">
              <w:t xml:space="preserve">, den </w:t>
            </w:r>
            <w:r w:rsidR="00D37B89" w:rsidRPr="00F77F68">
              <w:t>TT</w:t>
            </w:r>
            <w:r w:rsidR="00EE6D44" w:rsidRPr="00F77F68">
              <w:t>.</w:t>
            </w:r>
            <w:r w:rsidR="00D37B89" w:rsidRPr="00F77F68">
              <w:t>MM.JJJJ</w:t>
            </w:r>
          </w:p>
        </w:tc>
        <w:tc>
          <w:tcPr>
            <w:tcW w:w="3260" w:type="dxa"/>
            <w:tcBorders>
              <w:top w:val="single" w:sz="4" w:space="0" w:color="7F7F7F"/>
            </w:tcBorders>
          </w:tcPr>
          <w:p w14:paraId="67524719" w14:textId="77777777" w:rsidR="00EE6D44" w:rsidRPr="00F77F68" w:rsidRDefault="002634CA" w:rsidP="002475A3">
            <w:pPr>
              <w:jc w:val="center"/>
            </w:pPr>
            <w:r w:rsidRPr="00F77F68">
              <w:t>Geschäftsführung</w:t>
            </w:r>
          </w:p>
        </w:tc>
        <w:tc>
          <w:tcPr>
            <w:tcW w:w="236" w:type="dxa"/>
          </w:tcPr>
          <w:p w14:paraId="5A7E790D" w14:textId="77777777" w:rsidR="00EE6D44" w:rsidRPr="00F77F68" w:rsidRDefault="00EE6D44" w:rsidP="002475A3">
            <w:pPr>
              <w:jc w:val="center"/>
            </w:pPr>
          </w:p>
        </w:tc>
        <w:tc>
          <w:tcPr>
            <w:tcW w:w="2565" w:type="dxa"/>
          </w:tcPr>
          <w:p w14:paraId="40F6C1F0" w14:textId="77777777" w:rsidR="00EE6D44" w:rsidRPr="00F77F68" w:rsidRDefault="00EE6D44" w:rsidP="002475A3">
            <w:pPr>
              <w:jc w:val="center"/>
            </w:pPr>
          </w:p>
        </w:tc>
      </w:tr>
    </w:tbl>
    <w:p w14:paraId="6649E863" w14:textId="77777777" w:rsidR="004060F7" w:rsidRPr="00F77F68" w:rsidRDefault="004060F7">
      <w:pPr>
        <w:spacing w:after="0"/>
        <w:rPr>
          <w:b/>
          <w:bCs/>
          <w:color w:val="365F91"/>
          <w:sz w:val="22"/>
          <w:szCs w:val="28"/>
        </w:rPr>
      </w:pPr>
      <w:r w:rsidRPr="00F77F68">
        <w:br w:type="page"/>
      </w:r>
    </w:p>
    <w:p w14:paraId="3C65146D" w14:textId="77777777" w:rsidR="00EE6D44" w:rsidRPr="00F77F68" w:rsidRDefault="00EE6D44" w:rsidP="004060F7">
      <w:pPr>
        <w:pStyle w:val="berschrift1"/>
      </w:pPr>
      <w:bookmarkStart w:id="0" w:name="_Toc526508731"/>
      <w:r w:rsidRPr="00F77F68">
        <w:lastRenderedPageBreak/>
        <w:t>Rückblick auf die letzte Managementbewertung</w:t>
      </w:r>
      <w:bookmarkEnd w:id="0"/>
    </w:p>
    <w:p w14:paraId="0CCD7A1C" w14:textId="77777777" w:rsidR="00EE6D44" w:rsidRPr="00F77F68" w:rsidRDefault="00EE6D44" w:rsidP="00EE6D44">
      <w:pPr>
        <w:pStyle w:val="berschrift2"/>
      </w:pPr>
      <w:bookmarkStart w:id="1" w:name="_Toc526508732"/>
      <w:r w:rsidRPr="00F77F68">
        <w:t xml:space="preserve">Status von </w:t>
      </w:r>
      <w:r w:rsidR="00F72535" w:rsidRPr="00F77F68">
        <w:t>Qualitätsz</w:t>
      </w:r>
      <w:r w:rsidRPr="00F77F68">
        <w:t>ielen</w:t>
      </w:r>
      <w:bookmarkEnd w:id="1"/>
    </w:p>
    <w:tbl>
      <w:tblPr>
        <w:tblStyle w:val="Gitternetztabelle1hellAkzent5"/>
        <w:tblW w:w="10512" w:type="dxa"/>
        <w:tblLook w:val="0620" w:firstRow="1" w:lastRow="0" w:firstColumn="0" w:lastColumn="0" w:noHBand="1" w:noVBand="1"/>
      </w:tblPr>
      <w:tblGrid>
        <w:gridCol w:w="1134"/>
        <w:gridCol w:w="4282"/>
        <w:gridCol w:w="5096"/>
      </w:tblGrid>
      <w:tr w:rsidR="004060F7" w:rsidRPr="00F77F68" w14:paraId="316C7CFA" w14:textId="77777777" w:rsidTr="004C3F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41D235D9" w14:textId="77777777" w:rsidR="004060F7" w:rsidRPr="00F77F68" w:rsidRDefault="004060F7" w:rsidP="004060F7">
            <w:pPr>
              <w:jc w:val="center"/>
            </w:pPr>
            <w:r w:rsidRPr="00F77F68">
              <w:t>Bezug</w:t>
            </w:r>
          </w:p>
        </w:tc>
        <w:tc>
          <w:tcPr>
            <w:tcW w:w="4282" w:type="dxa"/>
          </w:tcPr>
          <w:p w14:paraId="3868B015" w14:textId="77777777" w:rsidR="004060F7" w:rsidRPr="00F77F68" w:rsidRDefault="004060F7" w:rsidP="004060F7">
            <w:r w:rsidRPr="00F77F68">
              <w:t>Ziel aus Vorjahr</w:t>
            </w:r>
          </w:p>
        </w:tc>
        <w:tc>
          <w:tcPr>
            <w:tcW w:w="5096" w:type="dxa"/>
          </w:tcPr>
          <w:p w14:paraId="2337DED6" w14:textId="77777777" w:rsidR="004060F7" w:rsidRPr="00F77F68" w:rsidRDefault="004060F7" w:rsidP="004060F7">
            <w:r w:rsidRPr="00F77F68">
              <w:t>Statuskommentar</w:t>
            </w:r>
          </w:p>
        </w:tc>
      </w:tr>
      <w:tr w:rsidR="004060F7" w:rsidRPr="00F77F68" w14:paraId="7EE2C1DD" w14:textId="77777777" w:rsidTr="004C3F68">
        <w:tc>
          <w:tcPr>
            <w:tcW w:w="1134" w:type="dxa"/>
          </w:tcPr>
          <w:p w14:paraId="2A03565E" w14:textId="77777777" w:rsidR="004060F7" w:rsidRPr="00F77F68" w:rsidRDefault="004060F7" w:rsidP="004060F7">
            <w:pPr>
              <w:jc w:val="center"/>
            </w:pPr>
            <w:r w:rsidRPr="00F77F68">
              <w:t>a</w:t>
            </w:r>
          </w:p>
        </w:tc>
        <w:tc>
          <w:tcPr>
            <w:tcW w:w="4282" w:type="dxa"/>
          </w:tcPr>
          <w:p w14:paraId="5D151BEE" w14:textId="77777777" w:rsidR="004060F7" w:rsidRPr="00F77F68" w:rsidRDefault="004060F7" w:rsidP="004060F7"/>
        </w:tc>
        <w:tc>
          <w:tcPr>
            <w:tcW w:w="5096" w:type="dxa"/>
          </w:tcPr>
          <w:p w14:paraId="0DDD53C1" w14:textId="77777777" w:rsidR="004060F7" w:rsidRPr="00F77F68" w:rsidRDefault="004060F7" w:rsidP="004060F7"/>
        </w:tc>
      </w:tr>
      <w:tr w:rsidR="004060F7" w:rsidRPr="00F77F68" w14:paraId="08709A9F" w14:textId="77777777" w:rsidTr="004C3F68">
        <w:tc>
          <w:tcPr>
            <w:tcW w:w="1134" w:type="dxa"/>
          </w:tcPr>
          <w:p w14:paraId="5C3448AC" w14:textId="77777777" w:rsidR="004060F7" w:rsidRPr="00F77F68" w:rsidRDefault="004060F7" w:rsidP="004060F7">
            <w:pPr>
              <w:jc w:val="center"/>
            </w:pPr>
            <w:r w:rsidRPr="00F77F68">
              <w:t>b</w:t>
            </w:r>
          </w:p>
        </w:tc>
        <w:tc>
          <w:tcPr>
            <w:tcW w:w="4282" w:type="dxa"/>
          </w:tcPr>
          <w:p w14:paraId="5CD4E565" w14:textId="77777777" w:rsidR="004060F7" w:rsidRPr="00F77F68" w:rsidRDefault="004060F7" w:rsidP="004060F7"/>
        </w:tc>
        <w:tc>
          <w:tcPr>
            <w:tcW w:w="5096" w:type="dxa"/>
          </w:tcPr>
          <w:p w14:paraId="6E7137A5" w14:textId="77777777" w:rsidR="004060F7" w:rsidRPr="00F77F68" w:rsidRDefault="004060F7" w:rsidP="004060F7"/>
        </w:tc>
      </w:tr>
      <w:tr w:rsidR="004060F7" w:rsidRPr="00F77F68" w14:paraId="653C947B" w14:textId="77777777" w:rsidTr="004C3F68">
        <w:tc>
          <w:tcPr>
            <w:tcW w:w="1134" w:type="dxa"/>
          </w:tcPr>
          <w:p w14:paraId="62E88BF8" w14:textId="77777777" w:rsidR="004060F7" w:rsidRPr="00F77F68" w:rsidRDefault="004060F7" w:rsidP="004060F7">
            <w:pPr>
              <w:jc w:val="center"/>
            </w:pPr>
            <w:r w:rsidRPr="00F77F68">
              <w:t>c</w:t>
            </w:r>
          </w:p>
        </w:tc>
        <w:tc>
          <w:tcPr>
            <w:tcW w:w="4282" w:type="dxa"/>
          </w:tcPr>
          <w:p w14:paraId="0E4E8A81" w14:textId="77777777" w:rsidR="004060F7" w:rsidRPr="00F77F68" w:rsidRDefault="004060F7" w:rsidP="004060F7"/>
        </w:tc>
        <w:tc>
          <w:tcPr>
            <w:tcW w:w="5096" w:type="dxa"/>
          </w:tcPr>
          <w:p w14:paraId="76242F6E" w14:textId="77777777" w:rsidR="004060F7" w:rsidRPr="00F77F68" w:rsidRDefault="004060F7" w:rsidP="004060F7"/>
        </w:tc>
      </w:tr>
    </w:tbl>
    <w:p w14:paraId="601926E5" w14:textId="77777777" w:rsidR="00EE6D44" w:rsidRPr="00F77F68" w:rsidRDefault="00EE6D44" w:rsidP="00EE6D44">
      <w:pPr>
        <w:pStyle w:val="berschrift2"/>
      </w:pPr>
      <w:bookmarkStart w:id="2" w:name="_Toc526508733"/>
      <w:r w:rsidRPr="00F77F68">
        <w:t xml:space="preserve">Status von </w:t>
      </w:r>
      <w:r w:rsidR="004060F7" w:rsidRPr="00F77F68">
        <w:t xml:space="preserve">strategischen </w:t>
      </w:r>
      <w:r w:rsidRPr="00F77F68">
        <w:t>Maßnahmen</w:t>
      </w:r>
      <w:bookmarkEnd w:id="2"/>
    </w:p>
    <w:tbl>
      <w:tblPr>
        <w:tblStyle w:val="Gitternetztabelle1hellAkzent5"/>
        <w:tblW w:w="10512" w:type="dxa"/>
        <w:tblLook w:val="0620" w:firstRow="1" w:lastRow="0" w:firstColumn="0" w:lastColumn="0" w:noHBand="1" w:noVBand="1"/>
      </w:tblPr>
      <w:tblGrid>
        <w:gridCol w:w="1134"/>
        <w:gridCol w:w="4282"/>
        <w:gridCol w:w="5096"/>
      </w:tblGrid>
      <w:tr w:rsidR="004060F7" w:rsidRPr="00F77F68" w14:paraId="29B993FC" w14:textId="77777777" w:rsidTr="004C3F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3FF614D4" w14:textId="77777777" w:rsidR="004060F7" w:rsidRPr="00F77F68" w:rsidRDefault="004060F7" w:rsidP="004060F7">
            <w:pPr>
              <w:jc w:val="center"/>
            </w:pPr>
            <w:r w:rsidRPr="00F77F68">
              <w:t>Bezug</w:t>
            </w:r>
          </w:p>
        </w:tc>
        <w:tc>
          <w:tcPr>
            <w:tcW w:w="4282" w:type="dxa"/>
          </w:tcPr>
          <w:p w14:paraId="5E89E999" w14:textId="77777777" w:rsidR="004060F7" w:rsidRPr="00F77F68" w:rsidRDefault="004060F7" w:rsidP="002475A3">
            <w:r w:rsidRPr="00F77F68">
              <w:t>Strategische Maßnahme</w:t>
            </w:r>
          </w:p>
        </w:tc>
        <w:tc>
          <w:tcPr>
            <w:tcW w:w="5096" w:type="dxa"/>
          </w:tcPr>
          <w:p w14:paraId="6BD37197" w14:textId="77777777" w:rsidR="004060F7" w:rsidRPr="00F77F68" w:rsidRDefault="004060F7" w:rsidP="002475A3">
            <w:r w:rsidRPr="00F77F68">
              <w:t>Statuskommentar</w:t>
            </w:r>
          </w:p>
        </w:tc>
      </w:tr>
      <w:tr w:rsidR="004060F7" w:rsidRPr="00F77F68" w14:paraId="17FAFDD0" w14:textId="77777777" w:rsidTr="004C3F68">
        <w:tc>
          <w:tcPr>
            <w:tcW w:w="1134" w:type="dxa"/>
          </w:tcPr>
          <w:p w14:paraId="4F6EF433" w14:textId="77777777" w:rsidR="004060F7" w:rsidRPr="00F77F68" w:rsidRDefault="004060F7" w:rsidP="004060F7">
            <w:pPr>
              <w:jc w:val="center"/>
            </w:pPr>
            <w:r w:rsidRPr="00F77F68">
              <w:t>a</w:t>
            </w:r>
          </w:p>
        </w:tc>
        <w:tc>
          <w:tcPr>
            <w:tcW w:w="4282" w:type="dxa"/>
          </w:tcPr>
          <w:p w14:paraId="6E9B3792" w14:textId="77777777" w:rsidR="004060F7" w:rsidRPr="00F77F68" w:rsidRDefault="004060F7" w:rsidP="002475A3"/>
        </w:tc>
        <w:tc>
          <w:tcPr>
            <w:tcW w:w="5096" w:type="dxa"/>
          </w:tcPr>
          <w:p w14:paraId="53AFBD38" w14:textId="77777777" w:rsidR="004060F7" w:rsidRPr="00F77F68" w:rsidRDefault="004060F7" w:rsidP="002475A3"/>
        </w:tc>
      </w:tr>
      <w:tr w:rsidR="004060F7" w:rsidRPr="00F77F68" w14:paraId="5E4D0681" w14:textId="77777777" w:rsidTr="004C3F68">
        <w:tc>
          <w:tcPr>
            <w:tcW w:w="1134" w:type="dxa"/>
          </w:tcPr>
          <w:p w14:paraId="12E7E0B1" w14:textId="77777777" w:rsidR="004060F7" w:rsidRPr="00F77F68" w:rsidRDefault="004060F7" w:rsidP="004060F7">
            <w:pPr>
              <w:jc w:val="center"/>
            </w:pPr>
            <w:r w:rsidRPr="00F77F68">
              <w:t>b</w:t>
            </w:r>
          </w:p>
        </w:tc>
        <w:tc>
          <w:tcPr>
            <w:tcW w:w="4282" w:type="dxa"/>
          </w:tcPr>
          <w:p w14:paraId="64A3AEC1" w14:textId="77777777" w:rsidR="004060F7" w:rsidRPr="00F77F68" w:rsidRDefault="004060F7" w:rsidP="002475A3"/>
        </w:tc>
        <w:tc>
          <w:tcPr>
            <w:tcW w:w="5096" w:type="dxa"/>
          </w:tcPr>
          <w:p w14:paraId="767414C0" w14:textId="77777777" w:rsidR="004060F7" w:rsidRPr="00F77F68" w:rsidRDefault="004060F7" w:rsidP="002475A3"/>
        </w:tc>
      </w:tr>
      <w:tr w:rsidR="004060F7" w:rsidRPr="00F77F68" w14:paraId="07203822" w14:textId="77777777" w:rsidTr="004C3F68">
        <w:tc>
          <w:tcPr>
            <w:tcW w:w="1134" w:type="dxa"/>
          </w:tcPr>
          <w:p w14:paraId="4BFF6D56" w14:textId="77777777" w:rsidR="004060F7" w:rsidRPr="00F77F68" w:rsidRDefault="004060F7" w:rsidP="004060F7">
            <w:pPr>
              <w:jc w:val="center"/>
            </w:pPr>
            <w:r w:rsidRPr="00F77F68">
              <w:t>c</w:t>
            </w:r>
          </w:p>
        </w:tc>
        <w:tc>
          <w:tcPr>
            <w:tcW w:w="4282" w:type="dxa"/>
          </w:tcPr>
          <w:p w14:paraId="21125A5B" w14:textId="77777777" w:rsidR="004060F7" w:rsidRPr="00F77F68" w:rsidRDefault="004060F7" w:rsidP="002475A3"/>
        </w:tc>
        <w:tc>
          <w:tcPr>
            <w:tcW w:w="5096" w:type="dxa"/>
          </w:tcPr>
          <w:p w14:paraId="58210DEE" w14:textId="77777777" w:rsidR="004060F7" w:rsidRPr="00F77F68" w:rsidRDefault="004060F7" w:rsidP="002475A3"/>
        </w:tc>
      </w:tr>
    </w:tbl>
    <w:p w14:paraId="7A162D91" w14:textId="77777777" w:rsidR="004060F7" w:rsidRPr="00F77F68" w:rsidRDefault="004060F7" w:rsidP="004060F7">
      <w:pPr>
        <w:pStyle w:val="berschrift2"/>
      </w:pPr>
      <w:bookmarkStart w:id="3" w:name="_Toc526508734"/>
      <w:r w:rsidRPr="00F77F68">
        <w:t>Handlungsbedarf in Bezug auf den Rückblick</w:t>
      </w:r>
      <w:bookmarkEnd w:id="3"/>
    </w:p>
    <w:tbl>
      <w:tblPr>
        <w:tblStyle w:val="Gitternetztabelle1hellAkzent5"/>
        <w:tblW w:w="10512" w:type="dxa"/>
        <w:tblLook w:val="0620" w:firstRow="1" w:lastRow="0" w:firstColumn="0" w:lastColumn="0" w:noHBand="1" w:noVBand="1"/>
      </w:tblPr>
      <w:tblGrid>
        <w:gridCol w:w="1134"/>
        <w:gridCol w:w="4282"/>
        <w:gridCol w:w="5096"/>
      </w:tblGrid>
      <w:tr w:rsidR="004060F7" w:rsidRPr="00F77F68" w14:paraId="56FF38BF" w14:textId="77777777" w:rsidTr="004C3F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3FDEFCE0" w14:textId="77777777" w:rsidR="004060F7" w:rsidRPr="00F77F68" w:rsidRDefault="004060F7" w:rsidP="004060F7">
            <w:pPr>
              <w:jc w:val="center"/>
            </w:pPr>
            <w:r w:rsidRPr="00F77F68">
              <w:t>Bezug</w:t>
            </w:r>
          </w:p>
        </w:tc>
        <w:tc>
          <w:tcPr>
            <w:tcW w:w="4282" w:type="dxa"/>
          </w:tcPr>
          <w:p w14:paraId="6897F81C" w14:textId="77777777" w:rsidR="004060F7" w:rsidRPr="00F77F68" w:rsidRDefault="004060F7" w:rsidP="002475A3">
            <w:r w:rsidRPr="00F77F68">
              <w:t>Strategische Maßnahme</w:t>
            </w:r>
          </w:p>
        </w:tc>
        <w:tc>
          <w:tcPr>
            <w:tcW w:w="5096" w:type="dxa"/>
          </w:tcPr>
          <w:p w14:paraId="2916491A" w14:textId="77777777" w:rsidR="004060F7" w:rsidRPr="00F77F68" w:rsidRDefault="00F72535" w:rsidP="002475A3">
            <w:r w:rsidRPr="00F77F68">
              <w:t>Verantwortung / Priorität / Termin</w:t>
            </w:r>
          </w:p>
        </w:tc>
      </w:tr>
      <w:tr w:rsidR="004060F7" w:rsidRPr="00F77F68" w14:paraId="6412DE78" w14:textId="77777777" w:rsidTr="004C3F68">
        <w:tc>
          <w:tcPr>
            <w:tcW w:w="1134" w:type="dxa"/>
          </w:tcPr>
          <w:p w14:paraId="1830CA1C" w14:textId="77777777" w:rsidR="004060F7" w:rsidRPr="00F77F68" w:rsidRDefault="004060F7" w:rsidP="004C3F68">
            <w:r w:rsidRPr="00F77F68">
              <w:t>1.1 a</w:t>
            </w:r>
          </w:p>
        </w:tc>
        <w:tc>
          <w:tcPr>
            <w:tcW w:w="4282" w:type="dxa"/>
          </w:tcPr>
          <w:p w14:paraId="22C65C08" w14:textId="77777777" w:rsidR="004060F7" w:rsidRPr="00F77F68" w:rsidRDefault="004060F7" w:rsidP="002475A3"/>
        </w:tc>
        <w:tc>
          <w:tcPr>
            <w:tcW w:w="5096" w:type="dxa"/>
          </w:tcPr>
          <w:p w14:paraId="2EC559CD" w14:textId="77777777" w:rsidR="004060F7" w:rsidRPr="00F77F68" w:rsidRDefault="004060F7" w:rsidP="002475A3"/>
        </w:tc>
      </w:tr>
      <w:tr w:rsidR="004060F7" w:rsidRPr="00F77F68" w14:paraId="72B11177" w14:textId="77777777" w:rsidTr="004C3F68">
        <w:tc>
          <w:tcPr>
            <w:tcW w:w="1134" w:type="dxa"/>
          </w:tcPr>
          <w:p w14:paraId="42ED88FF" w14:textId="77777777" w:rsidR="004060F7" w:rsidRPr="00F77F68" w:rsidRDefault="004060F7" w:rsidP="004C3F68">
            <w:r w:rsidRPr="00F77F68">
              <w:t>1.1 c</w:t>
            </w:r>
          </w:p>
        </w:tc>
        <w:tc>
          <w:tcPr>
            <w:tcW w:w="4282" w:type="dxa"/>
          </w:tcPr>
          <w:p w14:paraId="2DAD6B97" w14:textId="77777777" w:rsidR="004060F7" w:rsidRPr="00F77F68" w:rsidRDefault="004060F7" w:rsidP="002475A3"/>
        </w:tc>
        <w:tc>
          <w:tcPr>
            <w:tcW w:w="5096" w:type="dxa"/>
          </w:tcPr>
          <w:p w14:paraId="7105483C" w14:textId="77777777" w:rsidR="004060F7" w:rsidRPr="00F77F68" w:rsidRDefault="004060F7" w:rsidP="002475A3"/>
        </w:tc>
      </w:tr>
      <w:tr w:rsidR="004060F7" w:rsidRPr="00F77F68" w14:paraId="22AA8BB0" w14:textId="77777777" w:rsidTr="004C3F68">
        <w:tc>
          <w:tcPr>
            <w:tcW w:w="1134" w:type="dxa"/>
          </w:tcPr>
          <w:p w14:paraId="0DF8032F" w14:textId="77777777" w:rsidR="004060F7" w:rsidRPr="00F77F68" w:rsidRDefault="004060F7" w:rsidP="004C3F68">
            <w:r w:rsidRPr="00F77F68">
              <w:t>1.2 b</w:t>
            </w:r>
          </w:p>
        </w:tc>
        <w:tc>
          <w:tcPr>
            <w:tcW w:w="4282" w:type="dxa"/>
          </w:tcPr>
          <w:p w14:paraId="7E9EECC6" w14:textId="77777777" w:rsidR="004060F7" w:rsidRPr="00F77F68" w:rsidRDefault="004060F7" w:rsidP="002475A3"/>
        </w:tc>
        <w:tc>
          <w:tcPr>
            <w:tcW w:w="5096" w:type="dxa"/>
          </w:tcPr>
          <w:p w14:paraId="31EE6BCE" w14:textId="77777777" w:rsidR="004060F7" w:rsidRPr="00F77F68" w:rsidRDefault="004060F7" w:rsidP="002475A3"/>
        </w:tc>
      </w:tr>
    </w:tbl>
    <w:p w14:paraId="03BDAE37" w14:textId="77777777" w:rsidR="004060F7" w:rsidRPr="00F77F68" w:rsidRDefault="004060F7" w:rsidP="004060F7"/>
    <w:p w14:paraId="1ED12E34" w14:textId="77777777" w:rsidR="00F72535" w:rsidRPr="00F77F68" w:rsidRDefault="00F72535">
      <w:pPr>
        <w:spacing w:after="0"/>
        <w:rPr>
          <w:b/>
          <w:bCs/>
          <w:color w:val="365F91"/>
          <w:sz w:val="22"/>
          <w:szCs w:val="28"/>
        </w:rPr>
      </w:pPr>
      <w:r w:rsidRPr="00F77F68">
        <w:br w:type="page"/>
      </w:r>
    </w:p>
    <w:p w14:paraId="59E63989" w14:textId="77777777" w:rsidR="00EE6D44" w:rsidRPr="00F77F68" w:rsidRDefault="00EE6D44" w:rsidP="00EE6D44">
      <w:pPr>
        <w:pStyle w:val="berschrift1"/>
        <w:keepLines w:val="0"/>
        <w:tabs>
          <w:tab w:val="num" w:pos="432"/>
        </w:tabs>
        <w:spacing w:before="360"/>
        <w:ind w:left="431" w:hanging="431"/>
      </w:pPr>
      <w:bookmarkStart w:id="4" w:name="_Toc526508735"/>
      <w:r w:rsidRPr="00F77F68">
        <w:lastRenderedPageBreak/>
        <w:t>Analysen</w:t>
      </w:r>
      <w:bookmarkEnd w:id="4"/>
    </w:p>
    <w:p w14:paraId="703A22E5" w14:textId="77777777" w:rsidR="00EE6D44" w:rsidRPr="00F77F68" w:rsidRDefault="00EE6D44" w:rsidP="00F72535">
      <w:pPr>
        <w:pStyle w:val="berschrift2"/>
      </w:pPr>
      <w:bookmarkStart w:id="5" w:name="_Toc526508736"/>
      <w:r w:rsidRPr="00F77F68">
        <w:t>Externe Themen</w:t>
      </w:r>
      <w:bookmarkEnd w:id="5"/>
    </w:p>
    <w:p w14:paraId="01599B23" w14:textId="77777777" w:rsidR="00EE6D44" w:rsidRPr="00F77F68" w:rsidRDefault="00EE6D44" w:rsidP="00F72535">
      <w:pPr>
        <w:pStyle w:val="berschrift3"/>
      </w:pPr>
      <w:bookmarkStart w:id="6" w:name="_Toc526508737"/>
      <w:r w:rsidRPr="00F77F68">
        <w:t>Kundenreklamationen</w:t>
      </w:r>
      <w:bookmarkEnd w:id="6"/>
    </w:p>
    <w:p w14:paraId="65A14F93" w14:textId="77777777" w:rsidR="00F72535" w:rsidRPr="00F77F68" w:rsidRDefault="00F72535" w:rsidP="00F72535">
      <w:pPr>
        <w:rPr>
          <w:i/>
        </w:rPr>
      </w:pPr>
      <w:r w:rsidRPr="00F77F68">
        <w:rPr>
          <w:i/>
        </w:rPr>
        <w:t>Verweis auf Reklamationsstatistiken / Pareto-Analysen / Strafzahlungen / …</w:t>
      </w:r>
    </w:p>
    <w:p w14:paraId="7876ADA4" w14:textId="77777777" w:rsidR="00F72535" w:rsidRPr="00F77F68" w:rsidRDefault="00F72535" w:rsidP="00F72535">
      <w:pPr>
        <w:pStyle w:val="berschrift3"/>
      </w:pPr>
      <w:bookmarkStart w:id="7" w:name="_Toc526508738"/>
      <w:r w:rsidRPr="00F77F68">
        <w:t>Kundenzufriedenheit</w:t>
      </w:r>
      <w:bookmarkEnd w:id="7"/>
    </w:p>
    <w:p w14:paraId="7BF05FD1" w14:textId="77777777" w:rsidR="004C3F68" w:rsidRPr="00F77F68" w:rsidRDefault="004C3F68" w:rsidP="00A265E4">
      <w:pPr>
        <w:spacing w:line="360" w:lineRule="auto"/>
        <w:rPr>
          <w:i/>
        </w:rPr>
      </w:pPr>
      <w:r w:rsidRPr="00F77F68">
        <w:rPr>
          <w:i/>
        </w:rPr>
        <w:t>Verweis auf Kundenstammentwicklung / Verkaufszahlen / Besuchsberichte / Strategiemeeting Verkauf / …</w:t>
      </w:r>
    </w:p>
    <w:p w14:paraId="4F98BCDA" w14:textId="17CE4AC2" w:rsidR="00F72535" w:rsidRPr="00F77F68" w:rsidRDefault="00F72535" w:rsidP="00A265E4">
      <w:pPr>
        <w:spacing w:line="360" w:lineRule="auto"/>
      </w:pPr>
      <w:r w:rsidRPr="00F77F68">
        <w:t xml:space="preserve">Auf Basis der uns vorliegenden Fakten (Geschäftsentwicklung, Auftragslage) und Rückmeldungen (Besuchsberichte, Gespräche </w:t>
      </w:r>
      <w:r w:rsidR="00CC38FB">
        <w:t>…</w:t>
      </w:r>
      <w:r w:rsidRPr="00F77F68">
        <w:t>) bewerten wir die Kundenzufriedenheit als sehr gut.</w:t>
      </w:r>
    </w:p>
    <w:p w14:paraId="3191CEA3" w14:textId="77777777" w:rsidR="00EE6D44" w:rsidRPr="00F77F68" w:rsidRDefault="00EE6D44" w:rsidP="00F72535">
      <w:pPr>
        <w:pStyle w:val="berschrift3"/>
      </w:pPr>
      <w:bookmarkStart w:id="8" w:name="_Toc526508739"/>
      <w:r w:rsidRPr="00F77F68">
        <w:t>Lieferantenbewertung</w:t>
      </w:r>
      <w:bookmarkEnd w:id="8"/>
    </w:p>
    <w:p w14:paraId="41B11C14" w14:textId="77777777" w:rsidR="00F72535" w:rsidRPr="00F77F68" w:rsidRDefault="004C3F68" w:rsidP="004C3F68">
      <w:pPr>
        <w:spacing w:line="360" w:lineRule="auto"/>
        <w:rPr>
          <w:i/>
        </w:rPr>
      </w:pPr>
      <w:r w:rsidRPr="00F77F68">
        <w:rPr>
          <w:i/>
        </w:rPr>
        <w:t>Verweis auf Lieferantenbewertung / Strategiemeeting Einkauf / …</w:t>
      </w:r>
    </w:p>
    <w:p w14:paraId="428F1570" w14:textId="77777777" w:rsidR="00EE6D44" w:rsidRPr="00F77F68" w:rsidRDefault="00EE6D44" w:rsidP="00F72535">
      <w:pPr>
        <w:pStyle w:val="berschrift3"/>
      </w:pPr>
      <w:bookmarkStart w:id="9" w:name="_Toc526508740"/>
      <w:r w:rsidRPr="00F77F68">
        <w:t>Rechtliche Anforderungen</w:t>
      </w:r>
      <w:bookmarkEnd w:id="9"/>
    </w:p>
    <w:p w14:paraId="0636524B" w14:textId="54C468E4" w:rsidR="00EE6D44" w:rsidRPr="00F77F68" w:rsidRDefault="00EE6D44" w:rsidP="00A265E4">
      <w:r w:rsidRPr="00F77F68">
        <w:t>Über Fachmagazine und den Dialog mit externen Beratern</w:t>
      </w:r>
      <w:r w:rsidR="00CC38FB">
        <w:t xml:space="preserve"> erkennen</w:t>
      </w:r>
      <w:r w:rsidRPr="00F77F68">
        <w:t xml:space="preserve"> wir frühzeitig etwaigen Handlungsbedarf.</w:t>
      </w:r>
    </w:p>
    <w:p w14:paraId="6CFFAA3C" w14:textId="77777777" w:rsidR="00EE6D44" w:rsidRPr="00F77F68" w:rsidRDefault="00EE6D44" w:rsidP="00A265E4">
      <w:r w:rsidRPr="00F77F68">
        <w:t xml:space="preserve">Insbesondere die </w:t>
      </w:r>
      <w:r w:rsidR="00F72535" w:rsidRPr="00F77F68">
        <w:t xml:space="preserve">folgenden </w:t>
      </w:r>
      <w:r w:rsidRPr="00F77F68">
        <w:t>Änderungen sind für uns relevant</w:t>
      </w:r>
      <w:r w:rsidR="00F72535" w:rsidRPr="00F77F68">
        <w:t>:</w:t>
      </w:r>
    </w:p>
    <w:p w14:paraId="2732B955" w14:textId="77777777" w:rsidR="004C3F68" w:rsidRPr="00F77F68" w:rsidRDefault="00F72535" w:rsidP="004C3F68">
      <w:pPr>
        <w:pStyle w:val="Listenabsatz"/>
        <w:numPr>
          <w:ilvl w:val="0"/>
          <w:numId w:val="23"/>
        </w:numPr>
        <w:rPr>
          <w:rFonts w:cs="Arial"/>
          <w:sz w:val="22"/>
          <w:szCs w:val="28"/>
        </w:rPr>
      </w:pPr>
      <w:r w:rsidRPr="00F77F68">
        <w:t>Geänderte oder neue rechtliche Anforderung</w:t>
      </w:r>
    </w:p>
    <w:p w14:paraId="5FFCBD54" w14:textId="77777777" w:rsidR="0098094B" w:rsidRPr="00F77F68" w:rsidRDefault="0098094B" w:rsidP="0098094B">
      <w:pPr>
        <w:pStyle w:val="berschrift2"/>
      </w:pPr>
      <w:bookmarkStart w:id="10" w:name="_Toc526508741"/>
      <w:r w:rsidRPr="00F77F68">
        <w:t>Weitere externe Themen</w:t>
      </w:r>
      <w:bookmarkEnd w:id="10"/>
    </w:p>
    <w:p w14:paraId="7DF83C58" w14:textId="77777777" w:rsidR="0098094B" w:rsidRPr="00F77F68" w:rsidRDefault="0098094B" w:rsidP="0098094B">
      <w:pPr>
        <w:rPr>
          <w:i/>
        </w:rPr>
      </w:pPr>
      <w:r w:rsidRPr="00F77F68">
        <w:rPr>
          <w:i/>
        </w:rPr>
        <w:t>Ggf. Verweis auf SWOT-Analyse</w:t>
      </w:r>
      <w:r w:rsidR="002634CA" w:rsidRPr="00F77F68">
        <w:rPr>
          <w:i/>
        </w:rPr>
        <w:t>, Strategiemeetings oder die folgende Tabelle nutzen</w:t>
      </w:r>
    </w:p>
    <w:tbl>
      <w:tblPr>
        <w:tblStyle w:val="Gitternetztabelle1hellAkzent5"/>
        <w:tblW w:w="10512" w:type="dxa"/>
        <w:tblLook w:val="0620" w:firstRow="1" w:lastRow="0" w:firstColumn="0" w:lastColumn="0" w:noHBand="1" w:noVBand="1"/>
      </w:tblPr>
      <w:tblGrid>
        <w:gridCol w:w="1134"/>
        <w:gridCol w:w="4282"/>
        <w:gridCol w:w="5096"/>
      </w:tblGrid>
      <w:tr w:rsidR="0098094B" w:rsidRPr="00F77F68" w14:paraId="30A3EA34" w14:textId="77777777" w:rsidTr="002475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372FED56" w14:textId="77777777" w:rsidR="0098094B" w:rsidRPr="00F77F68" w:rsidRDefault="0098094B" w:rsidP="002475A3">
            <w:pPr>
              <w:jc w:val="center"/>
            </w:pPr>
            <w:r w:rsidRPr="00F77F68">
              <w:t>Bezug</w:t>
            </w:r>
          </w:p>
        </w:tc>
        <w:tc>
          <w:tcPr>
            <w:tcW w:w="4282" w:type="dxa"/>
          </w:tcPr>
          <w:p w14:paraId="44B0CF56" w14:textId="77777777" w:rsidR="0098094B" w:rsidRPr="00F77F68" w:rsidRDefault="0098094B" w:rsidP="002475A3">
            <w:r w:rsidRPr="00F77F68">
              <w:t>Externes Thema</w:t>
            </w:r>
          </w:p>
        </w:tc>
        <w:tc>
          <w:tcPr>
            <w:tcW w:w="5096" w:type="dxa"/>
          </w:tcPr>
          <w:p w14:paraId="4E0F00F1" w14:textId="77777777" w:rsidR="0098094B" w:rsidRPr="00F77F68" w:rsidRDefault="0098094B" w:rsidP="002475A3">
            <w:r w:rsidRPr="00F77F68">
              <w:t>Statuskommentar</w:t>
            </w:r>
          </w:p>
        </w:tc>
      </w:tr>
      <w:tr w:rsidR="0098094B" w:rsidRPr="00F77F68" w14:paraId="3EA67265" w14:textId="77777777" w:rsidTr="002475A3">
        <w:tc>
          <w:tcPr>
            <w:tcW w:w="1134" w:type="dxa"/>
          </w:tcPr>
          <w:p w14:paraId="1B5C9FC4" w14:textId="77777777" w:rsidR="0098094B" w:rsidRPr="00F77F68" w:rsidRDefault="0098094B" w:rsidP="002475A3">
            <w:pPr>
              <w:jc w:val="center"/>
            </w:pPr>
            <w:r w:rsidRPr="00F77F68">
              <w:t>a</w:t>
            </w:r>
          </w:p>
        </w:tc>
        <w:tc>
          <w:tcPr>
            <w:tcW w:w="4282" w:type="dxa"/>
          </w:tcPr>
          <w:p w14:paraId="4B69D1A2" w14:textId="77777777" w:rsidR="0098094B" w:rsidRPr="00F77F68" w:rsidRDefault="002634CA" w:rsidP="002475A3">
            <w:pPr>
              <w:rPr>
                <w:i/>
              </w:rPr>
            </w:pPr>
            <w:r w:rsidRPr="00F77F68">
              <w:rPr>
                <w:i/>
              </w:rPr>
              <w:t>Technologie</w:t>
            </w:r>
          </w:p>
        </w:tc>
        <w:tc>
          <w:tcPr>
            <w:tcW w:w="5096" w:type="dxa"/>
          </w:tcPr>
          <w:p w14:paraId="359C0CDE" w14:textId="77777777" w:rsidR="0098094B" w:rsidRPr="00F77F68" w:rsidRDefault="0098094B" w:rsidP="002475A3"/>
        </w:tc>
      </w:tr>
      <w:tr w:rsidR="0098094B" w:rsidRPr="00F77F68" w14:paraId="3BCBBDE6" w14:textId="77777777" w:rsidTr="002475A3">
        <w:tc>
          <w:tcPr>
            <w:tcW w:w="1134" w:type="dxa"/>
          </w:tcPr>
          <w:p w14:paraId="127F6D0D" w14:textId="77777777" w:rsidR="0098094B" w:rsidRPr="00F77F68" w:rsidRDefault="0098094B" w:rsidP="002475A3">
            <w:pPr>
              <w:jc w:val="center"/>
            </w:pPr>
            <w:r w:rsidRPr="00F77F68">
              <w:t>b</w:t>
            </w:r>
          </w:p>
        </w:tc>
        <w:tc>
          <w:tcPr>
            <w:tcW w:w="4282" w:type="dxa"/>
          </w:tcPr>
          <w:p w14:paraId="3D8755D4" w14:textId="77777777" w:rsidR="0098094B" w:rsidRPr="00F77F68" w:rsidRDefault="002634CA" w:rsidP="002475A3">
            <w:pPr>
              <w:rPr>
                <w:i/>
              </w:rPr>
            </w:pPr>
            <w:r w:rsidRPr="00F77F68">
              <w:rPr>
                <w:i/>
              </w:rPr>
              <w:t>Politik</w:t>
            </w:r>
          </w:p>
        </w:tc>
        <w:tc>
          <w:tcPr>
            <w:tcW w:w="5096" w:type="dxa"/>
          </w:tcPr>
          <w:p w14:paraId="0BF47225" w14:textId="77777777" w:rsidR="0098094B" w:rsidRPr="00F77F68" w:rsidRDefault="0098094B" w:rsidP="002475A3"/>
        </w:tc>
      </w:tr>
      <w:tr w:rsidR="0098094B" w:rsidRPr="00F77F68" w14:paraId="3D5B52DF" w14:textId="77777777" w:rsidTr="002475A3">
        <w:tc>
          <w:tcPr>
            <w:tcW w:w="1134" w:type="dxa"/>
          </w:tcPr>
          <w:p w14:paraId="1240ECD6" w14:textId="77777777" w:rsidR="0098094B" w:rsidRPr="00F77F68" w:rsidRDefault="0098094B" w:rsidP="002475A3">
            <w:pPr>
              <w:jc w:val="center"/>
            </w:pPr>
            <w:r w:rsidRPr="00F77F68">
              <w:t>c</w:t>
            </w:r>
          </w:p>
        </w:tc>
        <w:tc>
          <w:tcPr>
            <w:tcW w:w="4282" w:type="dxa"/>
          </w:tcPr>
          <w:p w14:paraId="5FCA7DC5" w14:textId="77777777" w:rsidR="0098094B" w:rsidRPr="00F77F68" w:rsidRDefault="002634CA" w:rsidP="002475A3">
            <w:pPr>
              <w:rPr>
                <w:i/>
              </w:rPr>
            </w:pPr>
            <w:r w:rsidRPr="00F77F68">
              <w:rPr>
                <w:i/>
              </w:rPr>
              <w:t>Gesellschaft</w:t>
            </w:r>
          </w:p>
        </w:tc>
        <w:tc>
          <w:tcPr>
            <w:tcW w:w="5096" w:type="dxa"/>
          </w:tcPr>
          <w:p w14:paraId="7647D8F6" w14:textId="77777777" w:rsidR="0098094B" w:rsidRPr="00F77F68" w:rsidRDefault="0098094B" w:rsidP="002475A3"/>
        </w:tc>
      </w:tr>
      <w:tr w:rsidR="002634CA" w:rsidRPr="00F77F68" w14:paraId="3746AF8E" w14:textId="77777777" w:rsidTr="002475A3">
        <w:tc>
          <w:tcPr>
            <w:tcW w:w="1134" w:type="dxa"/>
          </w:tcPr>
          <w:p w14:paraId="73871870" w14:textId="77777777" w:rsidR="002634CA" w:rsidRPr="00F77F68" w:rsidRDefault="002634CA" w:rsidP="002475A3">
            <w:pPr>
              <w:jc w:val="center"/>
            </w:pPr>
            <w:r w:rsidRPr="00F77F68">
              <w:t>d</w:t>
            </w:r>
          </w:p>
        </w:tc>
        <w:tc>
          <w:tcPr>
            <w:tcW w:w="4282" w:type="dxa"/>
          </w:tcPr>
          <w:p w14:paraId="20C18251" w14:textId="77777777" w:rsidR="002634CA" w:rsidRPr="00F77F68" w:rsidRDefault="002634CA" w:rsidP="002475A3">
            <w:pPr>
              <w:rPr>
                <w:i/>
              </w:rPr>
            </w:pPr>
            <w:r w:rsidRPr="00F77F68">
              <w:rPr>
                <w:i/>
              </w:rPr>
              <w:t>…</w:t>
            </w:r>
          </w:p>
        </w:tc>
        <w:tc>
          <w:tcPr>
            <w:tcW w:w="5096" w:type="dxa"/>
          </w:tcPr>
          <w:p w14:paraId="3AB11A31" w14:textId="77777777" w:rsidR="002634CA" w:rsidRPr="00F77F68" w:rsidRDefault="002634CA" w:rsidP="002475A3"/>
        </w:tc>
      </w:tr>
    </w:tbl>
    <w:p w14:paraId="2DC9A7B0" w14:textId="77777777" w:rsidR="004C3F68" w:rsidRPr="00F77F68" w:rsidRDefault="004C3F68" w:rsidP="004C3F68">
      <w:pPr>
        <w:pStyle w:val="berschrift2"/>
      </w:pPr>
      <w:bookmarkStart w:id="11" w:name="_Toc526508742"/>
      <w:r w:rsidRPr="00F77F68">
        <w:t xml:space="preserve">Handlungsbedarf </w:t>
      </w:r>
      <w:r w:rsidR="00A20923" w:rsidRPr="00F77F68">
        <w:t>zu den externen Themen</w:t>
      </w:r>
      <w:bookmarkEnd w:id="11"/>
    </w:p>
    <w:tbl>
      <w:tblPr>
        <w:tblStyle w:val="Gitternetztabelle1hellAkzent5"/>
        <w:tblW w:w="10512" w:type="dxa"/>
        <w:tblLook w:val="0620" w:firstRow="1" w:lastRow="0" w:firstColumn="0" w:lastColumn="0" w:noHBand="1" w:noVBand="1"/>
      </w:tblPr>
      <w:tblGrid>
        <w:gridCol w:w="1134"/>
        <w:gridCol w:w="4282"/>
        <w:gridCol w:w="5096"/>
      </w:tblGrid>
      <w:tr w:rsidR="004C3F68" w:rsidRPr="00F77F68" w14:paraId="3EE971F5" w14:textId="77777777" w:rsidTr="004C3F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2C32E142" w14:textId="77777777" w:rsidR="004C3F68" w:rsidRPr="00F77F68" w:rsidRDefault="004C3F68" w:rsidP="002475A3">
            <w:pPr>
              <w:jc w:val="center"/>
            </w:pPr>
            <w:r w:rsidRPr="00F77F68">
              <w:t>Bezug</w:t>
            </w:r>
          </w:p>
        </w:tc>
        <w:tc>
          <w:tcPr>
            <w:tcW w:w="4282" w:type="dxa"/>
          </w:tcPr>
          <w:p w14:paraId="36F85E0B" w14:textId="77777777" w:rsidR="004C3F68" w:rsidRPr="00F77F68" w:rsidRDefault="004C3F68" w:rsidP="002475A3">
            <w:r w:rsidRPr="00F77F68">
              <w:t>Strategische Maßnahme</w:t>
            </w:r>
          </w:p>
        </w:tc>
        <w:tc>
          <w:tcPr>
            <w:tcW w:w="5096" w:type="dxa"/>
          </w:tcPr>
          <w:p w14:paraId="713CA742" w14:textId="77777777" w:rsidR="004C3F68" w:rsidRPr="00F77F68" w:rsidRDefault="004C3F68" w:rsidP="002475A3">
            <w:r w:rsidRPr="00F77F68">
              <w:t>Verantwortung / Priorität / Termin</w:t>
            </w:r>
          </w:p>
        </w:tc>
      </w:tr>
      <w:tr w:rsidR="004C3F68" w:rsidRPr="00F77F68" w14:paraId="2CA1EB8C" w14:textId="77777777" w:rsidTr="004C3F68">
        <w:tc>
          <w:tcPr>
            <w:tcW w:w="1134" w:type="dxa"/>
          </w:tcPr>
          <w:p w14:paraId="1CC59BE6" w14:textId="77777777" w:rsidR="004C3F68" w:rsidRPr="00F77F68" w:rsidRDefault="004C3F68" w:rsidP="004C3F68">
            <w:r w:rsidRPr="00F77F68">
              <w:t>2.1.1</w:t>
            </w:r>
          </w:p>
        </w:tc>
        <w:tc>
          <w:tcPr>
            <w:tcW w:w="4282" w:type="dxa"/>
          </w:tcPr>
          <w:p w14:paraId="63FA7C80" w14:textId="77777777" w:rsidR="004C3F68" w:rsidRPr="00F77F68" w:rsidRDefault="004C3F68" w:rsidP="002475A3"/>
        </w:tc>
        <w:tc>
          <w:tcPr>
            <w:tcW w:w="5096" w:type="dxa"/>
          </w:tcPr>
          <w:p w14:paraId="1B873250" w14:textId="77777777" w:rsidR="004C3F68" w:rsidRPr="00F77F68" w:rsidRDefault="004C3F68" w:rsidP="002475A3"/>
        </w:tc>
      </w:tr>
      <w:tr w:rsidR="004C3F68" w:rsidRPr="00F77F68" w14:paraId="16443820" w14:textId="77777777" w:rsidTr="004C3F68">
        <w:tc>
          <w:tcPr>
            <w:tcW w:w="1134" w:type="dxa"/>
          </w:tcPr>
          <w:p w14:paraId="5AD63472" w14:textId="77777777" w:rsidR="004C3F68" w:rsidRPr="00F77F68" w:rsidRDefault="004C3F68" w:rsidP="004C3F68">
            <w:r w:rsidRPr="00F77F68">
              <w:t>2.1.4 a</w:t>
            </w:r>
          </w:p>
        </w:tc>
        <w:tc>
          <w:tcPr>
            <w:tcW w:w="4282" w:type="dxa"/>
          </w:tcPr>
          <w:p w14:paraId="66A6EA67" w14:textId="77777777" w:rsidR="004C3F68" w:rsidRPr="00F77F68" w:rsidRDefault="004C3F68" w:rsidP="002475A3"/>
        </w:tc>
        <w:tc>
          <w:tcPr>
            <w:tcW w:w="5096" w:type="dxa"/>
          </w:tcPr>
          <w:p w14:paraId="2C7B6E53" w14:textId="77777777" w:rsidR="004C3F68" w:rsidRPr="00F77F68" w:rsidRDefault="004C3F68" w:rsidP="002475A3"/>
        </w:tc>
      </w:tr>
      <w:tr w:rsidR="004C3F68" w:rsidRPr="00F77F68" w14:paraId="5A936952" w14:textId="77777777" w:rsidTr="004C3F68">
        <w:tc>
          <w:tcPr>
            <w:tcW w:w="1134" w:type="dxa"/>
          </w:tcPr>
          <w:p w14:paraId="5229F286" w14:textId="77777777" w:rsidR="004C3F68" w:rsidRPr="00F77F68" w:rsidRDefault="004C3F68" w:rsidP="004C3F68">
            <w:r w:rsidRPr="00F77F68">
              <w:t>1.2 b</w:t>
            </w:r>
          </w:p>
        </w:tc>
        <w:tc>
          <w:tcPr>
            <w:tcW w:w="4282" w:type="dxa"/>
          </w:tcPr>
          <w:p w14:paraId="2E49E2C9" w14:textId="77777777" w:rsidR="004C3F68" w:rsidRPr="00F77F68" w:rsidRDefault="004C3F68" w:rsidP="002475A3"/>
        </w:tc>
        <w:tc>
          <w:tcPr>
            <w:tcW w:w="5096" w:type="dxa"/>
          </w:tcPr>
          <w:p w14:paraId="638E0645" w14:textId="77777777" w:rsidR="004C3F68" w:rsidRPr="00F77F68" w:rsidRDefault="004C3F68" w:rsidP="002475A3"/>
        </w:tc>
      </w:tr>
    </w:tbl>
    <w:p w14:paraId="643C49FA" w14:textId="77777777" w:rsidR="00EE6D44" w:rsidRPr="00F77F68" w:rsidRDefault="00EE6D44" w:rsidP="004C3F68">
      <w:pPr>
        <w:rPr>
          <w:rFonts w:cs="Arial"/>
          <w:sz w:val="22"/>
          <w:szCs w:val="28"/>
        </w:rPr>
      </w:pPr>
      <w:r w:rsidRPr="00F77F68">
        <w:br w:type="page"/>
      </w:r>
    </w:p>
    <w:p w14:paraId="77EED7D4" w14:textId="77777777" w:rsidR="00EE6D44" w:rsidRPr="00F77F68" w:rsidRDefault="00EE6D44" w:rsidP="00663838">
      <w:pPr>
        <w:pStyle w:val="berschrift2"/>
      </w:pPr>
      <w:bookmarkStart w:id="12" w:name="_Toc526508743"/>
      <w:r w:rsidRPr="00F77F68">
        <w:lastRenderedPageBreak/>
        <w:t>Interne Themen</w:t>
      </w:r>
      <w:bookmarkEnd w:id="12"/>
    </w:p>
    <w:p w14:paraId="20DAE251" w14:textId="77777777" w:rsidR="00EE6D44" w:rsidRPr="00F77F68" w:rsidRDefault="00EC729D" w:rsidP="00663838">
      <w:pPr>
        <w:pStyle w:val="berschrift3"/>
      </w:pPr>
      <w:bookmarkStart w:id="13" w:name="_Toc526508744"/>
      <w:r w:rsidRPr="00F77F68">
        <w:t>Prozessqualität</w:t>
      </w:r>
      <w:bookmarkEnd w:id="13"/>
    </w:p>
    <w:p w14:paraId="08291279" w14:textId="567DC9D7" w:rsidR="00EC729D" w:rsidRPr="00F77F68" w:rsidRDefault="00EC729D" w:rsidP="00EC729D">
      <w:pPr>
        <w:rPr>
          <w:i/>
        </w:rPr>
      </w:pPr>
      <w:r w:rsidRPr="00F77F68">
        <w:rPr>
          <w:i/>
        </w:rPr>
        <w:t>Relevante Prozesskennzahlen</w:t>
      </w:r>
      <w:r w:rsidR="00CC38FB">
        <w:rPr>
          <w:i/>
        </w:rPr>
        <w:t xml:space="preserve">, </w:t>
      </w:r>
      <w:r w:rsidRPr="00F77F68">
        <w:rPr>
          <w:i/>
        </w:rPr>
        <w:t xml:space="preserve">Verweise auf Analysen oder Kommentierung von </w:t>
      </w:r>
      <w:r w:rsidR="00CC38FB">
        <w:rPr>
          <w:i/>
        </w:rPr>
        <w:t>Höhepunkten</w:t>
      </w:r>
      <w:r w:rsidR="004908A3" w:rsidRPr="00F77F68">
        <w:rPr>
          <w:i/>
        </w:rPr>
        <w:t xml:space="preserve">, </w:t>
      </w:r>
      <w:r w:rsidR="00CC38FB">
        <w:rPr>
          <w:i/>
        </w:rPr>
        <w:t>z. B.</w:t>
      </w:r>
      <w:r w:rsidR="004908A3" w:rsidRPr="00F77F68">
        <w:rPr>
          <w:i/>
        </w:rPr>
        <w:t xml:space="preserve"> mit Tabelle:</w:t>
      </w:r>
    </w:p>
    <w:tbl>
      <w:tblPr>
        <w:tblStyle w:val="Gitternetztabelle1hellAkzent5"/>
        <w:tblW w:w="10512" w:type="dxa"/>
        <w:tblLook w:val="0620" w:firstRow="1" w:lastRow="0" w:firstColumn="0" w:lastColumn="0" w:noHBand="1" w:noVBand="1"/>
      </w:tblPr>
      <w:tblGrid>
        <w:gridCol w:w="1134"/>
        <w:gridCol w:w="4282"/>
        <w:gridCol w:w="5096"/>
      </w:tblGrid>
      <w:tr w:rsidR="004908A3" w:rsidRPr="00F77F68" w14:paraId="1486D19A" w14:textId="77777777" w:rsidTr="002475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2AB665A7" w14:textId="77777777" w:rsidR="004908A3" w:rsidRPr="00F77F68" w:rsidRDefault="004908A3" w:rsidP="002475A3">
            <w:pPr>
              <w:jc w:val="center"/>
            </w:pPr>
            <w:r w:rsidRPr="00F77F68">
              <w:t>Bezug</w:t>
            </w:r>
          </w:p>
        </w:tc>
        <w:tc>
          <w:tcPr>
            <w:tcW w:w="4282" w:type="dxa"/>
          </w:tcPr>
          <w:p w14:paraId="32668C43" w14:textId="77777777" w:rsidR="004908A3" w:rsidRPr="00F77F68" w:rsidRDefault="004908A3" w:rsidP="002475A3">
            <w:r w:rsidRPr="00F77F68">
              <w:t>Prozesskennzahl</w:t>
            </w:r>
          </w:p>
        </w:tc>
        <w:tc>
          <w:tcPr>
            <w:tcW w:w="5096" w:type="dxa"/>
          </w:tcPr>
          <w:p w14:paraId="231FC2F4" w14:textId="77777777" w:rsidR="004908A3" w:rsidRPr="00F77F68" w:rsidRDefault="004908A3" w:rsidP="002475A3">
            <w:r w:rsidRPr="00F77F68">
              <w:t>Statuskommentar</w:t>
            </w:r>
          </w:p>
        </w:tc>
      </w:tr>
      <w:tr w:rsidR="004908A3" w:rsidRPr="00F77F68" w14:paraId="76EE5320" w14:textId="77777777" w:rsidTr="002475A3">
        <w:tc>
          <w:tcPr>
            <w:tcW w:w="1134" w:type="dxa"/>
          </w:tcPr>
          <w:p w14:paraId="1323B4F3" w14:textId="77777777" w:rsidR="004908A3" w:rsidRPr="00F77F68" w:rsidRDefault="004908A3" w:rsidP="002475A3">
            <w:pPr>
              <w:jc w:val="center"/>
            </w:pPr>
            <w:r w:rsidRPr="00F77F68">
              <w:t>a</w:t>
            </w:r>
          </w:p>
        </w:tc>
        <w:tc>
          <w:tcPr>
            <w:tcW w:w="4282" w:type="dxa"/>
          </w:tcPr>
          <w:p w14:paraId="5BE18400" w14:textId="77777777" w:rsidR="004908A3" w:rsidRPr="00F77F68" w:rsidRDefault="004908A3" w:rsidP="002475A3">
            <w:pPr>
              <w:rPr>
                <w:i/>
              </w:rPr>
            </w:pPr>
            <w:r w:rsidRPr="00F77F68">
              <w:rPr>
                <w:i/>
              </w:rPr>
              <w:t>Durchlaufzeit</w:t>
            </w:r>
          </w:p>
        </w:tc>
        <w:tc>
          <w:tcPr>
            <w:tcW w:w="5096" w:type="dxa"/>
          </w:tcPr>
          <w:p w14:paraId="7591D6E7" w14:textId="77777777" w:rsidR="004908A3" w:rsidRPr="00F77F68" w:rsidRDefault="004908A3" w:rsidP="002475A3"/>
        </w:tc>
      </w:tr>
      <w:tr w:rsidR="004908A3" w:rsidRPr="00F77F68" w14:paraId="718BC2D1" w14:textId="77777777" w:rsidTr="002475A3">
        <w:tc>
          <w:tcPr>
            <w:tcW w:w="1134" w:type="dxa"/>
          </w:tcPr>
          <w:p w14:paraId="2FF7F287" w14:textId="77777777" w:rsidR="004908A3" w:rsidRPr="00F77F68" w:rsidRDefault="004908A3" w:rsidP="002475A3">
            <w:pPr>
              <w:jc w:val="center"/>
            </w:pPr>
            <w:r w:rsidRPr="00F77F68">
              <w:t>b</w:t>
            </w:r>
          </w:p>
        </w:tc>
        <w:tc>
          <w:tcPr>
            <w:tcW w:w="4282" w:type="dxa"/>
          </w:tcPr>
          <w:p w14:paraId="56200147" w14:textId="77777777" w:rsidR="004908A3" w:rsidRPr="00F77F68" w:rsidRDefault="004908A3" w:rsidP="002475A3">
            <w:pPr>
              <w:rPr>
                <w:i/>
              </w:rPr>
            </w:pPr>
            <w:r w:rsidRPr="00F77F68">
              <w:rPr>
                <w:i/>
              </w:rPr>
              <w:t>Interne Fehlerkosten / Verschrottungskosten</w:t>
            </w:r>
          </w:p>
        </w:tc>
        <w:tc>
          <w:tcPr>
            <w:tcW w:w="5096" w:type="dxa"/>
          </w:tcPr>
          <w:p w14:paraId="24DDF1A3" w14:textId="77777777" w:rsidR="004908A3" w:rsidRPr="00F77F68" w:rsidRDefault="004908A3" w:rsidP="002475A3"/>
        </w:tc>
      </w:tr>
      <w:tr w:rsidR="004908A3" w:rsidRPr="00F77F68" w14:paraId="7A0C9141" w14:textId="77777777" w:rsidTr="002475A3">
        <w:tc>
          <w:tcPr>
            <w:tcW w:w="1134" w:type="dxa"/>
          </w:tcPr>
          <w:p w14:paraId="19BDCC81" w14:textId="77777777" w:rsidR="004908A3" w:rsidRPr="00F77F68" w:rsidRDefault="004908A3" w:rsidP="002475A3">
            <w:pPr>
              <w:jc w:val="center"/>
            </w:pPr>
            <w:r w:rsidRPr="00F77F68">
              <w:t>c</w:t>
            </w:r>
          </w:p>
        </w:tc>
        <w:tc>
          <w:tcPr>
            <w:tcW w:w="4282" w:type="dxa"/>
          </w:tcPr>
          <w:p w14:paraId="215B3F04" w14:textId="77777777" w:rsidR="004908A3" w:rsidRPr="00F77F68" w:rsidRDefault="004908A3" w:rsidP="002475A3">
            <w:pPr>
              <w:rPr>
                <w:i/>
              </w:rPr>
            </w:pPr>
            <w:r w:rsidRPr="00F77F68">
              <w:rPr>
                <w:i/>
              </w:rPr>
              <w:t>Fluktuation / Krankenstand</w:t>
            </w:r>
          </w:p>
        </w:tc>
        <w:tc>
          <w:tcPr>
            <w:tcW w:w="5096" w:type="dxa"/>
          </w:tcPr>
          <w:p w14:paraId="448D413D" w14:textId="77777777" w:rsidR="004908A3" w:rsidRPr="00F77F68" w:rsidRDefault="004908A3" w:rsidP="002475A3"/>
        </w:tc>
      </w:tr>
      <w:tr w:rsidR="004908A3" w:rsidRPr="00F77F68" w14:paraId="594E7BBA" w14:textId="77777777" w:rsidTr="002475A3">
        <w:tc>
          <w:tcPr>
            <w:tcW w:w="1134" w:type="dxa"/>
          </w:tcPr>
          <w:p w14:paraId="4F2D717C" w14:textId="77777777" w:rsidR="004908A3" w:rsidRPr="00F77F68" w:rsidRDefault="004908A3" w:rsidP="002475A3">
            <w:pPr>
              <w:jc w:val="center"/>
            </w:pPr>
            <w:r w:rsidRPr="00F77F68">
              <w:t>d</w:t>
            </w:r>
          </w:p>
        </w:tc>
        <w:tc>
          <w:tcPr>
            <w:tcW w:w="4282" w:type="dxa"/>
          </w:tcPr>
          <w:p w14:paraId="1D677A17" w14:textId="77777777" w:rsidR="004908A3" w:rsidRPr="00F77F68" w:rsidRDefault="004908A3" w:rsidP="002475A3">
            <w:pPr>
              <w:rPr>
                <w:i/>
              </w:rPr>
            </w:pPr>
            <w:r w:rsidRPr="00F77F68">
              <w:rPr>
                <w:i/>
              </w:rPr>
              <w:t>…</w:t>
            </w:r>
          </w:p>
        </w:tc>
        <w:tc>
          <w:tcPr>
            <w:tcW w:w="5096" w:type="dxa"/>
          </w:tcPr>
          <w:p w14:paraId="25C3883E" w14:textId="77777777" w:rsidR="004908A3" w:rsidRPr="00F77F68" w:rsidRDefault="004908A3" w:rsidP="002475A3"/>
        </w:tc>
      </w:tr>
    </w:tbl>
    <w:p w14:paraId="32ED7A2B" w14:textId="77777777" w:rsidR="00EE6D44" w:rsidRPr="00F77F68" w:rsidRDefault="00EE6D44" w:rsidP="00663838">
      <w:pPr>
        <w:pStyle w:val="berschrift3"/>
      </w:pPr>
      <w:bookmarkStart w:id="14" w:name="_Toc526508745"/>
      <w:r w:rsidRPr="00F77F68">
        <w:t>Ergebnisse aus Audits</w:t>
      </w:r>
      <w:bookmarkEnd w:id="14"/>
    </w:p>
    <w:p w14:paraId="5B74972A" w14:textId="1511A8D7" w:rsidR="00EE6D44" w:rsidRPr="00F77F68" w:rsidRDefault="00EE6D44" w:rsidP="00EE6D44">
      <w:r w:rsidRPr="00F77F68">
        <w:t xml:space="preserve">Empfehlungen </w:t>
      </w:r>
      <w:r w:rsidR="00CC38FB">
        <w:t xml:space="preserve">aus </w:t>
      </w:r>
      <w:r w:rsidRPr="00F77F68">
        <w:t>internen und externen Audits wurden bewertet und in den Maßnahmenplan überführt.</w:t>
      </w:r>
    </w:p>
    <w:p w14:paraId="22D81468" w14:textId="36E1CB89" w:rsidR="00EC729D" w:rsidRDefault="00EE6D44" w:rsidP="00EC729D">
      <w:r w:rsidRPr="00F77F68">
        <w:t>Das Auditprogramm für das kommende Jahr wurde mit dem QMB abgestimmt.</w:t>
      </w:r>
      <w:r w:rsidR="00EC729D" w:rsidRPr="00F77F68">
        <w:t xml:space="preserve"> </w:t>
      </w:r>
    </w:p>
    <w:p w14:paraId="0F4A1286" w14:textId="28621BFA" w:rsidR="00AD1C94" w:rsidRPr="00AD1C94" w:rsidRDefault="00AD1C94" w:rsidP="00AD1C94">
      <w:pPr>
        <w:rPr>
          <w:i/>
          <w:iCs/>
        </w:rPr>
      </w:pPr>
      <w:r w:rsidRPr="00AD1C94">
        <w:rPr>
          <w:i/>
          <w:iCs/>
        </w:rPr>
        <w:t>Dieses Auditprogramm kann als Anhang beigefügt werden. Bei kleinen Unternehmen könnte hier direkt vermerkt werden, was wann und wie auditiert werden soll.</w:t>
      </w:r>
    </w:p>
    <w:p w14:paraId="56938DB5" w14:textId="77777777" w:rsidR="00EE6D44" w:rsidRPr="00F77F68" w:rsidRDefault="00EE6D44" w:rsidP="00663838">
      <w:pPr>
        <w:pStyle w:val="berschrift3"/>
      </w:pPr>
      <w:bookmarkStart w:id="15" w:name="_Toc526508746"/>
      <w:r w:rsidRPr="00F77F68">
        <w:t>Qualifikation</w:t>
      </w:r>
      <w:bookmarkEnd w:id="15"/>
    </w:p>
    <w:p w14:paraId="75B02DDF" w14:textId="77777777" w:rsidR="00EC729D" w:rsidRPr="00F77F68" w:rsidRDefault="00EE6D44" w:rsidP="000A12D6">
      <w:r w:rsidRPr="00F77F68">
        <w:t>Alle Pflichtschulungen wurden durchgeführt und dokumentiert.</w:t>
      </w:r>
    </w:p>
    <w:p w14:paraId="02DCAB0B" w14:textId="77777777" w:rsidR="00EE6D44" w:rsidRPr="00F77F68" w:rsidRDefault="00EE6D44" w:rsidP="00663838">
      <w:pPr>
        <w:pStyle w:val="berschrift3"/>
      </w:pPr>
      <w:bookmarkStart w:id="16" w:name="_Toc526508747"/>
      <w:r w:rsidRPr="00F77F68">
        <w:t>Wissen der Organisation</w:t>
      </w:r>
      <w:bookmarkEnd w:id="16"/>
    </w:p>
    <w:p w14:paraId="669A6F2E" w14:textId="77777777" w:rsidR="00EC729D" w:rsidRPr="00F77F68" w:rsidRDefault="00366FBE" w:rsidP="002475A3">
      <w:pPr>
        <w:spacing w:before="0" w:after="0" w:line="360" w:lineRule="auto"/>
        <w:rPr>
          <w:i/>
        </w:rPr>
      </w:pPr>
      <w:r w:rsidRPr="00F77F68">
        <w:rPr>
          <w:i/>
        </w:rPr>
        <w:t>Reflexion möglicher Wissenslücken.</w:t>
      </w:r>
    </w:p>
    <w:p w14:paraId="4DA81BAB" w14:textId="77BAC3D3" w:rsidR="00366FBE" w:rsidRPr="00F77F68" w:rsidRDefault="00366FBE" w:rsidP="002475A3">
      <w:pPr>
        <w:spacing w:before="0" w:after="0" w:line="360" w:lineRule="auto"/>
        <w:rPr>
          <w:i/>
        </w:rPr>
      </w:pPr>
      <w:r w:rsidRPr="00F77F68">
        <w:rPr>
          <w:i/>
        </w:rPr>
        <w:t>Bewertung der Auswirkung möglicher Abgänge (</w:t>
      </w:r>
      <w:r w:rsidR="00CC38FB">
        <w:rPr>
          <w:i/>
        </w:rPr>
        <w:t>z. B.</w:t>
      </w:r>
      <w:r w:rsidRPr="00F77F68">
        <w:rPr>
          <w:i/>
        </w:rPr>
        <w:t xml:space="preserve"> durch Rente).</w:t>
      </w:r>
    </w:p>
    <w:p w14:paraId="453A4570" w14:textId="77777777" w:rsidR="00366FBE" w:rsidRPr="00F77F68" w:rsidRDefault="00366FBE" w:rsidP="002475A3">
      <w:pPr>
        <w:spacing w:before="0" w:after="0" w:line="360" w:lineRule="auto"/>
        <w:rPr>
          <w:i/>
        </w:rPr>
      </w:pPr>
      <w:r w:rsidRPr="00F77F68">
        <w:rPr>
          <w:i/>
        </w:rPr>
        <w:t>Neue oder geplante Anschaffungen (Hardware, Software) oder Prozessanpassungen.</w:t>
      </w:r>
    </w:p>
    <w:p w14:paraId="6786BD1E" w14:textId="77777777" w:rsidR="00366FBE" w:rsidRPr="00F77F68" w:rsidRDefault="002475A3" w:rsidP="002475A3">
      <w:pPr>
        <w:spacing w:before="0" w:after="0" w:line="360" w:lineRule="auto"/>
        <w:rPr>
          <w:i/>
        </w:rPr>
      </w:pPr>
      <w:r w:rsidRPr="00F77F68">
        <w:rPr>
          <w:i/>
        </w:rPr>
        <w:t>Bewertung a</w:t>
      </w:r>
      <w:r w:rsidR="00366FBE" w:rsidRPr="00F77F68">
        <w:rPr>
          <w:i/>
        </w:rPr>
        <w:t>ktuelle</w:t>
      </w:r>
      <w:r w:rsidRPr="00F77F68">
        <w:rPr>
          <w:i/>
        </w:rPr>
        <w:t>r</w:t>
      </w:r>
      <w:r w:rsidR="00366FBE" w:rsidRPr="00F77F68">
        <w:rPr>
          <w:i/>
        </w:rPr>
        <w:t xml:space="preserve"> Trends, bei denen man nicht den Anschluss verlieren möchte.</w:t>
      </w:r>
    </w:p>
    <w:p w14:paraId="37120329" w14:textId="77777777" w:rsidR="00EC729D" w:rsidRPr="00F77F68" w:rsidRDefault="00EC729D" w:rsidP="00663838">
      <w:pPr>
        <w:pStyle w:val="berschrift3"/>
      </w:pPr>
      <w:bookmarkStart w:id="17" w:name="_Toc526508748"/>
      <w:r w:rsidRPr="00F77F68">
        <w:t xml:space="preserve">Handlungsbedarf zu </w:t>
      </w:r>
      <w:r w:rsidR="00DD649E" w:rsidRPr="00F77F68">
        <w:t xml:space="preserve">den </w:t>
      </w:r>
      <w:r w:rsidRPr="00F77F68">
        <w:t>internen Themen</w:t>
      </w:r>
      <w:bookmarkEnd w:id="17"/>
    </w:p>
    <w:tbl>
      <w:tblPr>
        <w:tblStyle w:val="Gitternetztabelle1hellAkzent5"/>
        <w:tblW w:w="10512" w:type="dxa"/>
        <w:tblLook w:val="0620" w:firstRow="1" w:lastRow="0" w:firstColumn="0" w:lastColumn="0" w:noHBand="1" w:noVBand="1"/>
      </w:tblPr>
      <w:tblGrid>
        <w:gridCol w:w="1134"/>
        <w:gridCol w:w="4282"/>
        <w:gridCol w:w="5096"/>
      </w:tblGrid>
      <w:tr w:rsidR="00EC729D" w:rsidRPr="00F77F68" w14:paraId="20CAC103" w14:textId="77777777" w:rsidTr="002475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49101EE0" w14:textId="77777777" w:rsidR="00EC729D" w:rsidRPr="00F77F68" w:rsidRDefault="00EC729D" w:rsidP="002475A3">
            <w:pPr>
              <w:jc w:val="center"/>
            </w:pPr>
            <w:r w:rsidRPr="00F77F68">
              <w:t>Bezug</w:t>
            </w:r>
          </w:p>
        </w:tc>
        <w:tc>
          <w:tcPr>
            <w:tcW w:w="4282" w:type="dxa"/>
          </w:tcPr>
          <w:p w14:paraId="0A7D4F32" w14:textId="77777777" w:rsidR="00EC729D" w:rsidRPr="00F77F68" w:rsidRDefault="00EC729D" w:rsidP="002475A3">
            <w:r w:rsidRPr="00F77F68">
              <w:t>Strategische Maßnahme</w:t>
            </w:r>
          </w:p>
        </w:tc>
        <w:tc>
          <w:tcPr>
            <w:tcW w:w="5096" w:type="dxa"/>
          </w:tcPr>
          <w:p w14:paraId="0453E026" w14:textId="77777777" w:rsidR="00EC729D" w:rsidRPr="00F77F68" w:rsidRDefault="00EC729D" w:rsidP="002475A3">
            <w:r w:rsidRPr="00F77F68">
              <w:t>Verantwortung / Priorität / Termin</w:t>
            </w:r>
          </w:p>
        </w:tc>
      </w:tr>
      <w:tr w:rsidR="00EC729D" w:rsidRPr="00F77F68" w14:paraId="0E6F6273" w14:textId="77777777" w:rsidTr="002475A3">
        <w:tc>
          <w:tcPr>
            <w:tcW w:w="1134" w:type="dxa"/>
          </w:tcPr>
          <w:p w14:paraId="1D5B5434" w14:textId="77777777" w:rsidR="00EC729D" w:rsidRPr="00F77F68" w:rsidRDefault="00A20923" w:rsidP="002475A3">
            <w:r w:rsidRPr="00F77F68">
              <w:t>2.4</w:t>
            </w:r>
            <w:r w:rsidR="00EC729D" w:rsidRPr="00F77F68">
              <w:t>.1</w:t>
            </w:r>
          </w:p>
        </w:tc>
        <w:tc>
          <w:tcPr>
            <w:tcW w:w="4282" w:type="dxa"/>
          </w:tcPr>
          <w:p w14:paraId="53BA06A3" w14:textId="77777777" w:rsidR="00EC729D" w:rsidRPr="00F77F68" w:rsidRDefault="00EC729D" w:rsidP="002475A3"/>
        </w:tc>
        <w:tc>
          <w:tcPr>
            <w:tcW w:w="5096" w:type="dxa"/>
          </w:tcPr>
          <w:p w14:paraId="229D7A73" w14:textId="77777777" w:rsidR="00EC729D" w:rsidRPr="00F77F68" w:rsidRDefault="00EC729D" w:rsidP="002475A3"/>
        </w:tc>
      </w:tr>
      <w:tr w:rsidR="00EC729D" w:rsidRPr="00F77F68" w14:paraId="055E6C3C" w14:textId="77777777" w:rsidTr="002475A3">
        <w:tc>
          <w:tcPr>
            <w:tcW w:w="1134" w:type="dxa"/>
          </w:tcPr>
          <w:p w14:paraId="622092FE" w14:textId="77777777" w:rsidR="00EC729D" w:rsidRPr="00F77F68" w:rsidRDefault="00A20923" w:rsidP="002475A3">
            <w:r w:rsidRPr="00F77F68">
              <w:t>2.4</w:t>
            </w:r>
            <w:r w:rsidR="00EC729D" w:rsidRPr="00F77F68">
              <w:t>.3</w:t>
            </w:r>
          </w:p>
        </w:tc>
        <w:tc>
          <w:tcPr>
            <w:tcW w:w="4282" w:type="dxa"/>
          </w:tcPr>
          <w:p w14:paraId="16B4037A" w14:textId="77777777" w:rsidR="00EC729D" w:rsidRPr="00F77F68" w:rsidRDefault="00EC729D" w:rsidP="002475A3"/>
        </w:tc>
        <w:tc>
          <w:tcPr>
            <w:tcW w:w="5096" w:type="dxa"/>
          </w:tcPr>
          <w:p w14:paraId="12F613B3" w14:textId="77777777" w:rsidR="00EC729D" w:rsidRPr="00F77F68" w:rsidRDefault="00EC729D" w:rsidP="002475A3"/>
        </w:tc>
      </w:tr>
      <w:tr w:rsidR="00EC729D" w:rsidRPr="00F77F68" w14:paraId="186C4EBE" w14:textId="77777777" w:rsidTr="002475A3">
        <w:tc>
          <w:tcPr>
            <w:tcW w:w="1134" w:type="dxa"/>
          </w:tcPr>
          <w:p w14:paraId="126AE1BD" w14:textId="77777777" w:rsidR="00EC729D" w:rsidRPr="00F77F68" w:rsidRDefault="00A20923" w:rsidP="002475A3">
            <w:r w:rsidRPr="00F77F68">
              <w:t>2.4</w:t>
            </w:r>
            <w:r w:rsidR="00EC729D" w:rsidRPr="00F77F68">
              <w:t>.4</w:t>
            </w:r>
          </w:p>
        </w:tc>
        <w:tc>
          <w:tcPr>
            <w:tcW w:w="4282" w:type="dxa"/>
          </w:tcPr>
          <w:p w14:paraId="2962BC05" w14:textId="77777777" w:rsidR="00EC729D" w:rsidRPr="00F77F68" w:rsidRDefault="00EC729D" w:rsidP="002475A3"/>
        </w:tc>
        <w:tc>
          <w:tcPr>
            <w:tcW w:w="5096" w:type="dxa"/>
          </w:tcPr>
          <w:p w14:paraId="4BD3D3AC" w14:textId="77777777" w:rsidR="00EC729D" w:rsidRPr="00F77F68" w:rsidRDefault="00EC729D" w:rsidP="002475A3"/>
        </w:tc>
      </w:tr>
    </w:tbl>
    <w:p w14:paraId="0E15A006" w14:textId="77777777" w:rsidR="00EC729D" w:rsidRPr="00F77F68" w:rsidRDefault="00EC729D">
      <w:pPr>
        <w:spacing w:before="0" w:after="0"/>
        <w:rPr>
          <w:b/>
          <w:bCs/>
          <w:color w:val="365F91"/>
          <w:sz w:val="22"/>
          <w:szCs w:val="28"/>
        </w:rPr>
      </w:pPr>
      <w:r w:rsidRPr="00F77F68">
        <w:br w:type="page"/>
      </w:r>
    </w:p>
    <w:p w14:paraId="6EA8C737" w14:textId="77777777" w:rsidR="00EE6D44" w:rsidRPr="00F77F68" w:rsidRDefault="00EC729D" w:rsidP="00663838">
      <w:pPr>
        <w:pStyle w:val="berschrift2"/>
      </w:pPr>
      <w:bookmarkStart w:id="18" w:name="_Toc526508749"/>
      <w:r w:rsidRPr="00F77F68">
        <w:lastRenderedPageBreak/>
        <w:t>Anforderungen i</w:t>
      </w:r>
      <w:r w:rsidR="00EE6D44" w:rsidRPr="00F77F68">
        <w:t>nteressierte</w:t>
      </w:r>
      <w:r w:rsidRPr="00F77F68">
        <w:t>r</w:t>
      </w:r>
      <w:r w:rsidR="00EE6D44" w:rsidRPr="00F77F68">
        <w:t xml:space="preserve"> Parteien</w:t>
      </w:r>
      <w:bookmarkEnd w:id="18"/>
    </w:p>
    <w:tbl>
      <w:tblPr>
        <w:tblStyle w:val="Gitternetztabelle1hellAkzent5"/>
        <w:tblW w:w="10512" w:type="dxa"/>
        <w:tblLook w:val="0620" w:firstRow="1" w:lastRow="0" w:firstColumn="0" w:lastColumn="0" w:noHBand="1" w:noVBand="1"/>
      </w:tblPr>
      <w:tblGrid>
        <w:gridCol w:w="1134"/>
        <w:gridCol w:w="2689"/>
        <w:gridCol w:w="6689"/>
      </w:tblGrid>
      <w:tr w:rsidR="002475A3" w:rsidRPr="00F77F68" w14:paraId="41C52888" w14:textId="77777777" w:rsidTr="002475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5BEF7C4B" w14:textId="77777777" w:rsidR="002475A3" w:rsidRPr="00F77F68" w:rsidRDefault="002475A3" w:rsidP="002475A3">
            <w:pPr>
              <w:jc w:val="center"/>
            </w:pPr>
            <w:r w:rsidRPr="00F77F68">
              <w:t>Bezug</w:t>
            </w:r>
          </w:p>
        </w:tc>
        <w:tc>
          <w:tcPr>
            <w:tcW w:w="2689" w:type="dxa"/>
          </w:tcPr>
          <w:p w14:paraId="0D803812" w14:textId="77777777" w:rsidR="002475A3" w:rsidRPr="00F77F68" w:rsidRDefault="002475A3" w:rsidP="002475A3">
            <w:r w:rsidRPr="00F77F68">
              <w:t>Interessierte Partei</w:t>
            </w:r>
          </w:p>
        </w:tc>
        <w:tc>
          <w:tcPr>
            <w:tcW w:w="6689" w:type="dxa"/>
          </w:tcPr>
          <w:p w14:paraId="0AF3B075" w14:textId="77777777" w:rsidR="002475A3" w:rsidRPr="00F77F68" w:rsidRDefault="002475A3" w:rsidP="002475A3">
            <w:r w:rsidRPr="00F77F68">
              <w:t>Anforderungen</w:t>
            </w:r>
          </w:p>
        </w:tc>
      </w:tr>
      <w:tr w:rsidR="002475A3" w:rsidRPr="00F77F68" w14:paraId="60876D19" w14:textId="77777777" w:rsidTr="002475A3">
        <w:tc>
          <w:tcPr>
            <w:tcW w:w="1134" w:type="dxa"/>
          </w:tcPr>
          <w:p w14:paraId="43B0D3CE" w14:textId="77777777" w:rsidR="002475A3" w:rsidRPr="00F77F68" w:rsidRDefault="002475A3" w:rsidP="002475A3">
            <w:pPr>
              <w:jc w:val="center"/>
            </w:pPr>
            <w:r w:rsidRPr="00F77F68">
              <w:t>a</w:t>
            </w:r>
          </w:p>
        </w:tc>
        <w:tc>
          <w:tcPr>
            <w:tcW w:w="2689" w:type="dxa"/>
          </w:tcPr>
          <w:p w14:paraId="71BA5CFA" w14:textId="77777777" w:rsidR="002475A3" w:rsidRPr="00F77F68" w:rsidRDefault="002475A3" w:rsidP="002475A3">
            <w:r w:rsidRPr="00F77F68">
              <w:t>Kunden</w:t>
            </w:r>
          </w:p>
        </w:tc>
        <w:tc>
          <w:tcPr>
            <w:tcW w:w="6689" w:type="dxa"/>
          </w:tcPr>
          <w:p w14:paraId="158DC62E" w14:textId="77777777" w:rsidR="002475A3" w:rsidRPr="00F77F68" w:rsidRDefault="002475A3" w:rsidP="002475A3">
            <w:pPr>
              <w:pStyle w:val="Listenabsatz"/>
              <w:numPr>
                <w:ilvl w:val="0"/>
                <w:numId w:val="26"/>
              </w:numPr>
            </w:pPr>
            <w:r w:rsidRPr="00F77F68">
              <w:t>Qualität</w:t>
            </w:r>
          </w:p>
          <w:p w14:paraId="7AF880CA" w14:textId="77777777" w:rsidR="002475A3" w:rsidRPr="00F77F68" w:rsidRDefault="002475A3" w:rsidP="002475A3">
            <w:pPr>
              <w:pStyle w:val="Listenabsatz"/>
              <w:numPr>
                <w:ilvl w:val="0"/>
                <w:numId w:val="26"/>
              </w:numPr>
            </w:pPr>
            <w:r w:rsidRPr="00F77F68">
              <w:t>Termintreue</w:t>
            </w:r>
          </w:p>
          <w:p w14:paraId="2A71BA6C" w14:textId="77777777" w:rsidR="002475A3" w:rsidRPr="00F77F68" w:rsidRDefault="002475A3" w:rsidP="002475A3">
            <w:pPr>
              <w:pStyle w:val="Listenabsatz"/>
              <w:numPr>
                <w:ilvl w:val="0"/>
                <w:numId w:val="26"/>
              </w:numPr>
            </w:pPr>
            <w:r w:rsidRPr="00F77F68">
              <w:t>Faire Preise</w:t>
            </w:r>
          </w:p>
          <w:p w14:paraId="68099095" w14:textId="77777777" w:rsidR="002475A3" w:rsidRPr="00F77F68" w:rsidRDefault="002475A3" w:rsidP="002475A3">
            <w:pPr>
              <w:pStyle w:val="Listenabsatz"/>
              <w:numPr>
                <w:ilvl w:val="0"/>
                <w:numId w:val="26"/>
              </w:numPr>
            </w:pPr>
            <w:r w:rsidRPr="00F77F68">
              <w:t>Schnelle Reaktion auf Anfragen</w:t>
            </w:r>
          </w:p>
          <w:p w14:paraId="51FC8BAE" w14:textId="77777777" w:rsidR="002475A3" w:rsidRPr="00F77F68" w:rsidRDefault="002475A3" w:rsidP="002475A3">
            <w:pPr>
              <w:pStyle w:val="Listenabsatz"/>
              <w:numPr>
                <w:ilvl w:val="0"/>
                <w:numId w:val="26"/>
              </w:numPr>
            </w:pPr>
          </w:p>
        </w:tc>
      </w:tr>
      <w:tr w:rsidR="002475A3" w:rsidRPr="00F77F68" w14:paraId="2DD4CBAB" w14:textId="77777777" w:rsidTr="002475A3">
        <w:tc>
          <w:tcPr>
            <w:tcW w:w="1134" w:type="dxa"/>
          </w:tcPr>
          <w:p w14:paraId="46713E95" w14:textId="77777777" w:rsidR="002475A3" w:rsidRPr="00F77F68" w:rsidRDefault="002475A3" w:rsidP="002475A3">
            <w:pPr>
              <w:jc w:val="center"/>
            </w:pPr>
            <w:r w:rsidRPr="00F77F68">
              <w:t>b</w:t>
            </w:r>
          </w:p>
        </w:tc>
        <w:tc>
          <w:tcPr>
            <w:tcW w:w="2689" w:type="dxa"/>
          </w:tcPr>
          <w:p w14:paraId="017AC68E" w14:textId="77777777" w:rsidR="002475A3" w:rsidRPr="00F77F68" w:rsidRDefault="002475A3" w:rsidP="002475A3">
            <w:r w:rsidRPr="00F77F68">
              <w:t>Mitarbeiter</w:t>
            </w:r>
          </w:p>
        </w:tc>
        <w:tc>
          <w:tcPr>
            <w:tcW w:w="6689" w:type="dxa"/>
          </w:tcPr>
          <w:p w14:paraId="5E1FE2B1" w14:textId="77777777" w:rsidR="002475A3" w:rsidRPr="00F77F68" w:rsidRDefault="002475A3" w:rsidP="002475A3">
            <w:pPr>
              <w:pStyle w:val="Listenabsatz"/>
              <w:numPr>
                <w:ilvl w:val="0"/>
                <w:numId w:val="27"/>
              </w:numPr>
            </w:pPr>
            <w:r w:rsidRPr="00F77F68">
              <w:t>Klare Verantwortungen und Zuständigkeiten</w:t>
            </w:r>
          </w:p>
          <w:p w14:paraId="0848877B" w14:textId="77777777" w:rsidR="002475A3" w:rsidRPr="00F77F68" w:rsidRDefault="002475A3" w:rsidP="002475A3">
            <w:pPr>
              <w:pStyle w:val="Listenabsatz"/>
              <w:numPr>
                <w:ilvl w:val="0"/>
                <w:numId w:val="27"/>
              </w:numPr>
            </w:pPr>
            <w:r w:rsidRPr="00F77F68">
              <w:t>Partizipation</w:t>
            </w:r>
          </w:p>
          <w:p w14:paraId="61823D31" w14:textId="77777777" w:rsidR="002475A3" w:rsidRPr="00F77F68" w:rsidRDefault="002475A3" w:rsidP="002475A3">
            <w:pPr>
              <w:pStyle w:val="Listenabsatz"/>
              <w:numPr>
                <w:ilvl w:val="0"/>
                <w:numId w:val="27"/>
              </w:numPr>
            </w:pPr>
            <w:r w:rsidRPr="00F77F68">
              <w:t>Sichere Arbeitsplätze</w:t>
            </w:r>
          </w:p>
          <w:p w14:paraId="5C7273E4" w14:textId="77777777" w:rsidR="002475A3" w:rsidRPr="00F77F68" w:rsidRDefault="002475A3" w:rsidP="002475A3">
            <w:pPr>
              <w:pStyle w:val="Listenabsatz"/>
              <w:numPr>
                <w:ilvl w:val="0"/>
                <w:numId w:val="27"/>
              </w:numPr>
            </w:pPr>
          </w:p>
        </w:tc>
      </w:tr>
      <w:tr w:rsidR="002475A3" w:rsidRPr="00F77F68" w14:paraId="1EECDC19" w14:textId="77777777" w:rsidTr="002475A3">
        <w:tc>
          <w:tcPr>
            <w:tcW w:w="1134" w:type="dxa"/>
          </w:tcPr>
          <w:p w14:paraId="579630CB" w14:textId="77777777" w:rsidR="002475A3" w:rsidRPr="00F77F68" w:rsidRDefault="002475A3" w:rsidP="002475A3">
            <w:pPr>
              <w:jc w:val="center"/>
            </w:pPr>
            <w:r w:rsidRPr="00F77F68">
              <w:t>c</w:t>
            </w:r>
          </w:p>
        </w:tc>
        <w:tc>
          <w:tcPr>
            <w:tcW w:w="2689" w:type="dxa"/>
          </w:tcPr>
          <w:p w14:paraId="37DAB523" w14:textId="77777777" w:rsidR="002475A3" w:rsidRPr="00F77F68" w:rsidRDefault="002475A3" w:rsidP="002475A3">
            <w:r w:rsidRPr="00F77F68">
              <w:t>Potenzielle Mitarbeiter</w:t>
            </w:r>
          </w:p>
        </w:tc>
        <w:tc>
          <w:tcPr>
            <w:tcW w:w="6689" w:type="dxa"/>
          </w:tcPr>
          <w:p w14:paraId="5C63CDF0" w14:textId="77777777" w:rsidR="002475A3" w:rsidRPr="00F77F68" w:rsidRDefault="002475A3" w:rsidP="002475A3">
            <w:pPr>
              <w:pStyle w:val="Listenabsatz"/>
              <w:numPr>
                <w:ilvl w:val="0"/>
                <w:numId w:val="27"/>
              </w:numPr>
            </w:pPr>
            <w:r w:rsidRPr="00F77F68">
              <w:t>Informationen über die Organisation</w:t>
            </w:r>
          </w:p>
          <w:p w14:paraId="7BE0624D" w14:textId="77777777" w:rsidR="002475A3" w:rsidRPr="00F77F68" w:rsidRDefault="002475A3" w:rsidP="002475A3">
            <w:pPr>
              <w:pStyle w:val="Listenabsatz"/>
              <w:numPr>
                <w:ilvl w:val="0"/>
                <w:numId w:val="27"/>
              </w:numPr>
            </w:pPr>
            <w:r w:rsidRPr="00F77F68">
              <w:t>Ansprechpartner für Anfragen</w:t>
            </w:r>
          </w:p>
          <w:p w14:paraId="6A281650" w14:textId="77777777" w:rsidR="002475A3" w:rsidRPr="00F77F68" w:rsidRDefault="002475A3" w:rsidP="002475A3">
            <w:pPr>
              <w:pStyle w:val="Listenabsatz"/>
              <w:numPr>
                <w:ilvl w:val="0"/>
                <w:numId w:val="27"/>
              </w:numPr>
            </w:pPr>
          </w:p>
        </w:tc>
      </w:tr>
      <w:tr w:rsidR="002475A3" w:rsidRPr="00F77F68" w14:paraId="7906F8D6" w14:textId="77777777" w:rsidTr="002475A3">
        <w:tc>
          <w:tcPr>
            <w:tcW w:w="1134" w:type="dxa"/>
          </w:tcPr>
          <w:p w14:paraId="7FC4672C" w14:textId="77777777" w:rsidR="002475A3" w:rsidRPr="00F77F68" w:rsidRDefault="002475A3" w:rsidP="002475A3">
            <w:pPr>
              <w:jc w:val="center"/>
            </w:pPr>
            <w:r w:rsidRPr="00F77F68">
              <w:t>d</w:t>
            </w:r>
          </w:p>
        </w:tc>
        <w:tc>
          <w:tcPr>
            <w:tcW w:w="2689" w:type="dxa"/>
          </w:tcPr>
          <w:p w14:paraId="2CB6F6C0" w14:textId="77777777" w:rsidR="002475A3" w:rsidRPr="00F77F68" w:rsidRDefault="002475A3" w:rsidP="002475A3">
            <w:r w:rsidRPr="00F77F68">
              <w:t>Lieferanten</w:t>
            </w:r>
          </w:p>
        </w:tc>
        <w:tc>
          <w:tcPr>
            <w:tcW w:w="6689" w:type="dxa"/>
          </w:tcPr>
          <w:p w14:paraId="0224EFA8" w14:textId="77777777" w:rsidR="002475A3" w:rsidRPr="00F77F68" w:rsidRDefault="002475A3" w:rsidP="002475A3">
            <w:pPr>
              <w:pStyle w:val="Listenabsatz"/>
              <w:numPr>
                <w:ilvl w:val="0"/>
                <w:numId w:val="27"/>
              </w:numPr>
            </w:pPr>
            <w:r w:rsidRPr="00F77F68">
              <w:t>Faire Vertragsgestaltung</w:t>
            </w:r>
          </w:p>
          <w:p w14:paraId="5E0AB395" w14:textId="77777777" w:rsidR="002475A3" w:rsidRPr="00F77F68" w:rsidRDefault="00D742DE" w:rsidP="002475A3">
            <w:pPr>
              <w:pStyle w:val="Listenabsatz"/>
              <w:numPr>
                <w:ilvl w:val="0"/>
                <w:numId w:val="27"/>
              </w:numPr>
            </w:pPr>
            <w:r w:rsidRPr="00F77F68">
              <w:t>Rechtzeitige Beauftragung</w:t>
            </w:r>
          </w:p>
          <w:p w14:paraId="5B9833C5" w14:textId="77777777" w:rsidR="00D742DE" w:rsidRPr="00F77F68" w:rsidRDefault="00D742DE" w:rsidP="002475A3">
            <w:pPr>
              <w:pStyle w:val="Listenabsatz"/>
              <w:numPr>
                <w:ilvl w:val="0"/>
                <w:numId w:val="27"/>
              </w:numPr>
            </w:pPr>
          </w:p>
        </w:tc>
      </w:tr>
      <w:tr w:rsidR="002475A3" w:rsidRPr="00F77F68" w14:paraId="72ACAE65" w14:textId="77777777" w:rsidTr="002475A3">
        <w:tc>
          <w:tcPr>
            <w:tcW w:w="1134" w:type="dxa"/>
          </w:tcPr>
          <w:p w14:paraId="1B8515A4" w14:textId="77777777" w:rsidR="002475A3" w:rsidRPr="00F77F68" w:rsidRDefault="002475A3" w:rsidP="002475A3">
            <w:pPr>
              <w:jc w:val="center"/>
            </w:pPr>
            <w:r w:rsidRPr="00F77F68">
              <w:t>e</w:t>
            </w:r>
          </w:p>
        </w:tc>
        <w:tc>
          <w:tcPr>
            <w:tcW w:w="2689" w:type="dxa"/>
          </w:tcPr>
          <w:p w14:paraId="5B9BFDA2" w14:textId="77777777" w:rsidR="002475A3" w:rsidRPr="00F77F68" w:rsidRDefault="002475A3" w:rsidP="002475A3">
            <w:r w:rsidRPr="00F77F68">
              <w:t>Anwohner</w:t>
            </w:r>
          </w:p>
        </w:tc>
        <w:tc>
          <w:tcPr>
            <w:tcW w:w="6689" w:type="dxa"/>
          </w:tcPr>
          <w:p w14:paraId="0A5E0D84" w14:textId="77777777" w:rsidR="002475A3" w:rsidRPr="00F77F68" w:rsidRDefault="00D742DE" w:rsidP="002475A3">
            <w:pPr>
              <w:pStyle w:val="Listenabsatz"/>
              <w:numPr>
                <w:ilvl w:val="0"/>
                <w:numId w:val="27"/>
              </w:numPr>
            </w:pPr>
            <w:r w:rsidRPr="00F77F68">
              <w:t>Einhaltung Lärmschutz</w:t>
            </w:r>
          </w:p>
          <w:p w14:paraId="55393660" w14:textId="77777777" w:rsidR="00D742DE" w:rsidRPr="00F77F68" w:rsidRDefault="00D742DE" w:rsidP="002475A3">
            <w:pPr>
              <w:pStyle w:val="Listenabsatz"/>
              <w:numPr>
                <w:ilvl w:val="0"/>
                <w:numId w:val="27"/>
              </w:numPr>
            </w:pPr>
            <w:r w:rsidRPr="00F77F68">
              <w:t>Information über Gefahren</w:t>
            </w:r>
          </w:p>
          <w:p w14:paraId="0EE7EE46" w14:textId="77777777" w:rsidR="00D742DE" w:rsidRPr="00F77F68" w:rsidRDefault="00D742DE" w:rsidP="002475A3">
            <w:pPr>
              <w:pStyle w:val="Listenabsatz"/>
              <w:numPr>
                <w:ilvl w:val="0"/>
                <w:numId w:val="27"/>
              </w:numPr>
            </w:pPr>
          </w:p>
        </w:tc>
      </w:tr>
      <w:tr w:rsidR="002475A3" w:rsidRPr="00F77F68" w14:paraId="0F20290B" w14:textId="77777777" w:rsidTr="002475A3">
        <w:tc>
          <w:tcPr>
            <w:tcW w:w="1134" w:type="dxa"/>
          </w:tcPr>
          <w:p w14:paraId="65AB5705" w14:textId="77777777" w:rsidR="002475A3" w:rsidRPr="00F77F68" w:rsidRDefault="002475A3" w:rsidP="002475A3">
            <w:pPr>
              <w:jc w:val="center"/>
            </w:pPr>
            <w:r w:rsidRPr="00F77F68">
              <w:t>f</w:t>
            </w:r>
          </w:p>
        </w:tc>
        <w:tc>
          <w:tcPr>
            <w:tcW w:w="2689" w:type="dxa"/>
          </w:tcPr>
          <w:p w14:paraId="79363E3E" w14:textId="77777777" w:rsidR="002475A3" w:rsidRPr="00F77F68" w:rsidRDefault="002475A3" w:rsidP="002475A3">
            <w:r w:rsidRPr="00F77F68">
              <w:t>Gesellschafter</w:t>
            </w:r>
          </w:p>
        </w:tc>
        <w:tc>
          <w:tcPr>
            <w:tcW w:w="6689" w:type="dxa"/>
          </w:tcPr>
          <w:p w14:paraId="30FED227" w14:textId="77777777" w:rsidR="002475A3" w:rsidRPr="00F77F68" w:rsidRDefault="00D742DE" w:rsidP="002475A3">
            <w:pPr>
              <w:pStyle w:val="Listenabsatz"/>
              <w:numPr>
                <w:ilvl w:val="0"/>
                <w:numId w:val="27"/>
              </w:numPr>
            </w:pPr>
            <w:r w:rsidRPr="00F77F68">
              <w:t>Finanzieller Erfolg</w:t>
            </w:r>
          </w:p>
          <w:p w14:paraId="3AD0DEEF" w14:textId="77777777" w:rsidR="00D742DE" w:rsidRPr="00F77F68" w:rsidRDefault="00D742DE" w:rsidP="002475A3">
            <w:pPr>
              <w:pStyle w:val="Listenabsatz"/>
              <w:numPr>
                <w:ilvl w:val="0"/>
                <w:numId w:val="27"/>
              </w:numPr>
            </w:pPr>
            <w:r w:rsidRPr="00F77F68">
              <w:t>Nachhaltigkeit</w:t>
            </w:r>
          </w:p>
          <w:p w14:paraId="7A055C93" w14:textId="77777777" w:rsidR="00D742DE" w:rsidRPr="00F77F68" w:rsidRDefault="00D742DE" w:rsidP="002475A3">
            <w:pPr>
              <w:pStyle w:val="Listenabsatz"/>
              <w:numPr>
                <w:ilvl w:val="0"/>
                <w:numId w:val="27"/>
              </w:numPr>
            </w:pPr>
            <w:r w:rsidRPr="00F77F68">
              <w:t>Transparenz</w:t>
            </w:r>
          </w:p>
          <w:p w14:paraId="3ABD66DE" w14:textId="77777777" w:rsidR="00D742DE" w:rsidRPr="00F77F68" w:rsidRDefault="00D742DE" w:rsidP="002475A3">
            <w:pPr>
              <w:pStyle w:val="Listenabsatz"/>
              <w:numPr>
                <w:ilvl w:val="0"/>
                <w:numId w:val="27"/>
              </w:numPr>
            </w:pPr>
          </w:p>
        </w:tc>
      </w:tr>
    </w:tbl>
    <w:p w14:paraId="5FD34F08" w14:textId="77777777" w:rsidR="00D742DE" w:rsidRPr="00F77F68" w:rsidRDefault="00D742DE" w:rsidP="00663838">
      <w:pPr>
        <w:pStyle w:val="berschrift3"/>
      </w:pPr>
      <w:bookmarkStart w:id="19" w:name="_Toc526508750"/>
      <w:r w:rsidRPr="00F77F68">
        <w:t xml:space="preserve">Handlungsbedarf zu </w:t>
      </w:r>
      <w:r w:rsidR="00DD649E" w:rsidRPr="00F77F68">
        <w:t>den interessierten Parteien</w:t>
      </w:r>
      <w:bookmarkEnd w:id="19"/>
    </w:p>
    <w:tbl>
      <w:tblPr>
        <w:tblStyle w:val="Gitternetztabelle1hellAkzent5"/>
        <w:tblW w:w="10512" w:type="dxa"/>
        <w:tblLook w:val="0620" w:firstRow="1" w:lastRow="0" w:firstColumn="0" w:lastColumn="0" w:noHBand="1" w:noVBand="1"/>
      </w:tblPr>
      <w:tblGrid>
        <w:gridCol w:w="1134"/>
        <w:gridCol w:w="4282"/>
        <w:gridCol w:w="5096"/>
      </w:tblGrid>
      <w:tr w:rsidR="00D742DE" w:rsidRPr="00F77F68" w14:paraId="7666EB07" w14:textId="77777777" w:rsidTr="00D4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488BBD0C" w14:textId="77777777" w:rsidR="00D742DE" w:rsidRPr="00F77F68" w:rsidRDefault="00D742DE" w:rsidP="00D45D5A">
            <w:pPr>
              <w:jc w:val="center"/>
            </w:pPr>
            <w:r w:rsidRPr="00F77F68">
              <w:t>Bezug</w:t>
            </w:r>
          </w:p>
        </w:tc>
        <w:tc>
          <w:tcPr>
            <w:tcW w:w="4282" w:type="dxa"/>
          </w:tcPr>
          <w:p w14:paraId="33E058B7" w14:textId="77777777" w:rsidR="00D742DE" w:rsidRPr="00F77F68" w:rsidRDefault="00D742DE" w:rsidP="00D45D5A">
            <w:r w:rsidRPr="00F77F68">
              <w:t>Strategische Maßnahme</w:t>
            </w:r>
          </w:p>
        </w:tc>
        <w:tc>
          <w:tcPr>
            <w:tcW w:w="5096" w:type="dxa"/>
          </w:tcPr>
          <w:p w14:paraId="40B838C6" w14:textId="77777777" w:rsidR="00D742DE" w:rsidRPr="00F77F68" w:rsidRDefault="00D742DE" w:rsidP="00D45D5A">
            <w:r w:rsidRPr="00F77F68">
              <w:t>Verantwortung / Priorität / Termin</w:t>
            </w:r>
          </w:p>
        </w:tc>
      </w:tr>
      <w:tr w:rsidR="00D742DE" w:rsidRPr="00F77F68" w14:paraId="4424F1BC" w14:textId="77777777" w:rsidTr="00D45D5A">
        <w:tc>
          <w:tcPr>
            <w:tcW w:w="1134" w:type="dxa"/>
          </w:tcPr>
          <w:p w14:paraId="65536958" w14:textId="77777777" w:rsidR="00D742DE" w:rsidRPr="00F77F68" w:rsidRDefault="00A20923" w:rsidP="00D45D5A">
            <w:r w:rsidRPr="00F77F68">
              <w:t>2.5</w:t>
            </w:r>
            <w:r w:rsidR="00D742DE" w:rsidRPr="00F77F68">
              <w:t xml:space="preserve"> a</w:t>
            </w:r>
          </w:p>
        </w:tc>
        <w:tc>
          <w:tcPr>
            <w:tcW w:w="4282" w:type="dxa"/>
          </w:tcPr>
          <w:p w14:paraId="4BFD5446" w14:textId="77777777" w:rsidR="00D742DE" w:rsidRPr="00F77F68" w:rsidRDefault="00D742DE" w:rsidP="00D45D5A"/>
        </w:tc>
        <w:tc>
          <w:tcPr>
            <w:tcW w:w="5096" w:type="dxa"/>
          </w:tcPr>
          <w:p w14:paraId="5096CC35" w14:textId="77777777" w:rsidR="00D742DE" w:rsidRPr="00F77F68" w:rsidRDefault="00D742DE" w:rsidP="00D45D5A"/>
        </w:tc>
      </w:tr>
      <w:tr w:rsidR="00D742DE" w:rsidRPr="00F77F68" w14:paraId="77A717B0" w14:textId="77777777" w:rsidTr="00D45D5A">
        <w:tc>
          <w:tcPr>
            <w:tcW w:w="1134" w:type="dxa"/>
          </w:tcPr>
          <w:p w14:paraId="585A8306" w14:textId="77777777" w:rsidR="00D742DE" w:rsidRPr="00F77F68" w:rsidRDefault="00A20923" w:rsidP="00D45D5A">
            <w:r w:rsidRPr="00F77F68">
              <w:t>2.5</w:t>
            </w:r>
            <w:r w:rsidR="00D742DE" w:rsidRPr="00F77F68">
              <w:t xml:space="preserve"> d</w:t>
            </w:r>
          </w:p>
        </w:tc>
        <w:tc>
          <w:tcPr>
            <w:tcW w:w="4282" w:type="dxa"/>
          </w:tcPr>
          <w:p w14:paraId="23617332" w14:textId="77777777" w:rsidR="00D742DE" w:rsidRPr="00F77F68" w:rsidRDefault="00D742DE" w:rsidP="00D45D5A"/>
        </w:tc>
        <w:tc>
          <w:tcPr>
            <w:tcW w:w="5096" w:type="dxa"/>
          </w:tcPr>
          <w:p w14:paraId="6C8CFBDC" w14:textId="77777777" w:rsidR="00D742DE" w:rsidRPr="00F77F68" w:rsidRDefault="00D742DE" w:rsidP="00D45D5A"/>
        </w:tc>
      </w:tr>
      <w:tr w:rsidR="00D742DE" w:rsidRPr="00F77F68" w14:paraId="20AE8BE8" w14:textId="77777777" w:rsidTr="00D45D5A">
        <w:tc>
          <w:tcPr>
            <w:tcW w:w="1134" w:type="dxa"/>
          </w:tcPr>
          <w:p w14:paraId="6044A303" w14:textId="77777777" w:rsidR="00D742DE" w:rsidRPr="00F77F68" w:rsidRDefault="00A20923" w:rsidP="00D45D5A">
            <w:r w:rsidRPr="00F77F68">
              <w:t>2.5</w:t>
            </w:r>
            <w:r w:rsidR="00D742DE" w:rsidRPr="00F77F68">
              <w:t xml:space="preserve"> e</w:t>
            </w:r>
          </w:p>
        </w:tc>
        <w:tc>
          <w:tcPr>
            <w:tcW w:w="4282" w:type="dxa"/>
          </w:tcPr>
          <w:p w14:paraId="442E8F78" w14:textId="77777777" w:rsidR="00D742DE" w:rsidRPr="00F77F68" w:rsidRDefault="00D742DE" w:rsidP="00D45D5A"/>
        </w:tc>
        <w:tc>
          <w:tcPr>
            <w:tcW w:w="5096" w:type="dxa"/>
          </w:tcPr>
          <w:p w14:paraId="4942BF37" w14:textId="77777777" w:rsidR="00D742DE" w:rsidRPr="00F77F68" w:rsidRDefault="00D742DE" w:rsidP="00D45D5A"/>
        </w:tc>
      </w:tr>
    </w:tbl>
    <w:p w14:paraId="6339FE79" w14:textId="77777777" w:rsidR="002475A3" w:rsidRPr="00F77F68" w:rsidRDefault="002475A3" w:rsidP="002475A3"/>
    <w:p w14:paraId="42E454D4" w14:textId="77777777" w:rsidR="009B3169" w:rsidRPr="00F77F68" w:rsidRDefault="009B3169">
      <w:pPr>
        <w:spacing w:before="0" w:after="0"/>
        <w:rPr>
          <w:b/>
          <w:bCs/>
          <w:color w:val="365F91"/>
          <w:sz w:val="22"/>
          <w:szCs w:val="28"/>
        </w:rPr>
      </w:pPr>
      <w:r w:rsidRPr="00F77F68">
        <w:br w:type="page"/>
      </w:r>
    </w:p>
    <w:p w14:paraId="4C971FEF" w14:textId="77777777" w:rsidR="00EE6D44" w:rsidRPr="00F77F68" w:rsidRDefault="00EE6D44" w:rsidP="00EE6D44">
      <w:pPr>
        <w:pStyle w:val="berschrift1"/>
        <w:keepLines w:val="0"/>
        <w:tabs>
          <w:tab w:val="num" w:pos="432"/>
        </w:tabs>
        <w:spacing w:before="360"/>
        <w:ind w:left="431" w:hanging="431"/>
      </w:pPr>
      <w:bookmarkStart w:id="20" w:name="_Toc526508751"/>
      <w:r w:rsidRPr="00F77F68">
        <w:lastRenderedPageBreak/>
        <w:t>Status</w:t>
      </w:r>
      <w:r w:rsidR="009B3169" w:rsidRPr="00F77F68">
        <w:t xml:space="preserve"> QM-System</w:t>
      </w:r>
      <w:bookmarkEnd w:id="20"/>
    </w:p>
    <w:p w14:paraId="5CB0E246" w14:textId="77777777" w:rsidR="00EE6D44" w:rsidRPr="00F77F68" w:rsidRDefault="00EE6D44" w:rsidP="009B3169">
      <w:pPr>
        <w:pStyle w:val="berschrift2"/>
      </w:pPr>
      <w:bookmarkStart w:id="21" w:name="_Toc526508752"/>
      <w:r w:rsidRPr="00F77F68">
        <w:t>Qualitätspolitik</w:t>
      </w:r>
      <w:bookmarkEnd w:id="21"/>
    </w:p>
    <w:p w14:paraId="08E57817" w14:textId="40F29F9B" w:rsidR="00EE6D44" w:rsidRPr="00F77F68" w:rsidRDefault="00EE6D44" w:rsidP="00EE6D44">
      <w:r w:rsidRPr="00F77F68">
        <w:t>Die Qualitätspolitik liegt als „Leitbild“ vom 17.10.20</w:t>
      </w:r>
      <w:r w:rsidR="00AD1C94">
        <w:t>21</w:t>
      </w:r>
      <w:r w:rsidRPr="00F77F68">
        <w:t xml:space="preserve"> vor.</w:t>
      </w:r>
    </w:p>
    <w:p w14:paraId="663CC9F8" w14:textId="77777777" w:rsidR="00EE6D44" w:rsidRPr="00F77F68" w:rsidRDefault="00EE6D44" w:rsidP="00EE6D44">
      <w:r w:rsidRPr="00F77F68">
        <w:t>Sie ist weiterhin aktuell und wird von unseren Mitarbeitern gelebt.</w:t>
      </w:r>
    </w:p>
    <w:p w14:paraId="451D111A" w14:textId="77777777" w:rsidR="00EE6D44" w:rsidRPr="00F77F68" w:rsidRDefault="00EE6D44" w:rsidP="009B3169">
      <w:pPr>
        <w:pStyle w:val="berschrift2"/>
      </w:pPr>
      <w:bookmarkStart w:id="22" w:name="_Toc526508753"/>
      <w:r w:rsidRPr="00F77F68">
        <w:t>Änderungen mit Auswirkungen auf das QM-System</w:t>
      </w:r>
      <w:bookmarkEnd w:id="22"/>
    </w:p>
    <w:p w14:paraId="0725DC67" w14:textId="77777777" w:rsidR="009B3169" w:rsidRPr="00F77F68" w:rsidRDefault="00EE6D44" w:rsidP="009B3169">
      <w:pPr>
        <w:rPr>
          <w:b/>
        </w:rPr>
      </w:pPr>
      <w:r w:rsidRPr="00F77F68">
        <w:t>Aktuell erkennen wir keine weiteren Änderungen, welche sich auf unser QM-System auswirken.</w:t>
      </w:r>
    </w:p>
    <w:p w14:paraId="5285199C" w14:textId="77777777" w:rsidR="009B3169" w:rsidRPr="00F77F68" w:rsidRDefault="009B3169" w:rsidP="009B3169">
      <w:pPr>
        <w:pStyle w:val="berschrift2"/>
      </w:pPr>
      <w:bookmarkStart w:id="23" w:name="_Toc526508754"/>
      <w:r w:rsidRPr="00F77F68">
        <w:t>Dokumentation zum QM-System</w:t>
      </w:r>
      <w:bookmarkEnd w:id="23"/>
    </w:p>
    <w:p w14:paraId="5734465E" w14:textId="77777777" w:rsidR="009B3169" w:rsidRPr="00F77F68" w:rsidRDefault="009B3169" w:rsidP="009B3169">
      <w:pPr>
        <w:rPr>
          <w:b/>
        </w:rPr>
      </w:pPr>
      <w:r w:rsidRPr="00F77F68">
        <w:t>Die Dokumentation zum QM-System ist angemessen und wird erwartungsgemäß aktualisiert und angewendet.</w:t>
      </w:r>
    </w:p>
    <w:p w14:paraId="0B7C760B" w14:textId="77777777" w:rsidR="009B3169" w:rsidRPr="00F77F68" w:rsidRDefault="009B3169" w:rsidP="009B3169">
      <w:pPr>
        <w:pStyle w:val="berschrift2"/>
      </w:pPr>
      <w:bookmarkStart w:id="24" w:name="_Toc526508755"/>
      <w:r w:rsidRPr="00F77F68">
        <w:t>Handlungsbedarf zum QM-System</w:t>
      </w:r>
      <w:bookmarkEnd w:id="24"/>
    </w:p>
    <w:tbl>
      <w:tblPr>
        <w:tblStyle w:val="Gitternetztabelle1hellAkzent5"/>
        <w:tblW w:w="10512" w:type="dxa"/>
        <w:tblLook w:val="0620" w:firstRow="1" w:lastRow="0" w:firstColumn="0" w:lastColumn="0" w:noHBand="1" w:noVBand="1"/>
      </w:tblPr>
      <w:tblGrid>
        <w:gridCol w:w="1134"/>
        <w:gridCol w:w="4282"/>
        <w:gridCol w:w="5096"/>
      </w:tblGrid>
      <w:tr w:rsidR="009B3169" w:rsidRPr="00F77F68" w14:paraId="507BE2B3" w14:textId="77777777" w:rsidTr="00D4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40C93B12" w14:textId="77777777" w:rsidR="009B3169" w:rsidRPr="00F77F68" w:rsidRDefault="009B3169" w:rsidP="00D45D5A">
            <w:pPr>
              <w:jc w:val="center"/>
            </w:pPr>
            <w:r w:rsidRPr="00F77F68">
              <w:t>Bezug</w:t>
            </w:r>
          </w:p>
        </w:tc>
        <w:tc>
          <w:tcPr>
            <w:tcW w:w="4282" w:type="dxa"/>
          </w:tcPr>
          <w:p w14:paraId="02EBE86D" w14:textId="77777777" w:rsidR="009B3169" w:rsidRPr="00F77F68" w:rsidRDefault="009B3169" w:rsidP="00D45D5A">
            <w:r w:rsidRPr="00F77F68">
              <w:t>Strategische Maßnahme</w:t>
            </w:r>
          </w:p>
        </w:tc>
        <w:tc>
          <w:tcPr>
            <w:tcW w:w="5096" w:type="dxa"/>
          </w:tcPr>
          <w:p w14:paraId="2F404AA2" w14:textId="77777777" w:rsidR="009B3169" w:rsidRPr="00F77F68" w:rsidRDefault="009B3169" w:rsidP="00D45D5A">
            <w:r w:rsidRPr="00F77F68">
              <w:t>Verantwortung / Priorität / Termin</w:t>
            </w:r>
          </w:p>
        </w:tc>
      </w:tr>
      <w:tr w:rsidR="009B3169" w:rsidRPr="00F77F68" w14:paraId="6784ABE3" w14:textId="77777777" w:rsidTr="00D45D5A">
        <w:tc>
          <w:tcPr>
            <w:tcW w:w="1134" w:type="dxa"/>
          </w:tcPr>
          <w:p w14:paraId="3BB4C033" w14:textId="77777777" w:rsidR="009B3169" w:rsidRPr="00F77F68" w:rsidRDefault="00A20923" w:rsidP="00D45D5A">
            <w:r w:rsidRPr="00F77F68">
              <w:t>3</w:t>
            </w:r>
            <w:r w:rsidR="009B3169" w:rsidRPr="00F77F68">
              <w:t>.1</w:t>
            </w:r>
          </w:p>
        </w:tc>
        <w:tc>
          <w:tcPr>
            <w:tcW w:w="4282" w:type="dxa"/>
          </w:tcPr>
          <w:p w14:paraId="203E2FD5" w14:textId="77777777" w:rsidR="009B3169" w:rsidRPr="00F77F68" w:rsidRDefault="009B3169" w:rsidP="00D45D5A"/>
        </w:tc>
        <w:tc>
          <w:tcPr>
            <w:tcW w:w="5096" w:type="dxa"/>
          </w:tcPr>
          <w:p w14:paraId="0CBDC6EA" w14:textId="77777777" w:rsidR="009B3169" w:rsidRPr="00F77F68" w:rsidRDefault="009B3169" w:rsidP="00D45D5A"/>
        </w:tc>
      </w:tr>
      <w:tr w:rsidR="009B3169" w:rsidRPr="00F77F68" w14:paraId="6DAFE175" w14:textId="77777777" w:rsidTr="00D45D5A">
        <w:tc>
          <w:tcPr>
            <w:tcW w:w="1134" w:type="dxa"/>
          </w:tcPr>
          <w:p w14:paraId="67C31C19" w14:textId="77777777" w:rsidR="009B3169" w:rsidRPr="00F77F68" w:rsidRDefault="00A20923" w:rsidP="00D45D5A">
            <w:r w:rsidRPr="00F77F68">
              <w:t>3</w:t>
            </w:r>
            <w:r w:rsidR="009B3169" w:rsidRPr="00F77F68">
              <w:t>.2</w:t>
            </w:r>
          </w:p>
        </w:tc>
        <w:tc>
          <w:tcPr>
            <w:tcW w:w="4282" w:type="dxa"/>
          </w:tcPr>
          <w:p w14:paraId="4319D5DB" w14:textId="77777777" w:rsidR="009B3169" w:rsidRPr="00F77F68" w:rsidRDefault="009B3169" w:rsidP="00D45D5A"/>
        </w:tc>
        <w:tc>
          <w:tcPr>
            <w:tcW w:w="5096" w:type="dxa"/>
          </w:tcPr>
          <w:p w14:paraId="512E062E" w14:textId="77777777" w:rsidR="009B3169" w:rsidRPr="00F77F68" w:rsidRDefault="009B3169" w:rsidP="00D45D5A"/>
        </w:tc>
      </w:tr>
      <w:tr w:rsidR="009B3169" w:rsidRPr="00F77F68" w14:paraId="0CD179FC" w14:textId="77777777" w:rsidTr="00D45D5A">
        <w:tc>
          <w:tcPr>
            <w:tcW w:w="1134" w:type="dxa"/>
          </w:tcPr>
          <w:p w14:paraId="0F69420A" w14:textId="77777777" w:rsidR="009B3169" w:rsidRPr="00F77F68" w:rsidRDefault="00A20923" w:rsidP="00D45D5A">
            <w:r w:rsidRPr="00F77F68">
              <w:t>3</w:t>
            </w:r>
            <w:r w:rsidR="009B3169" w:rsidRPr="00F77F68">
              <w:t>.4</w:t>
            </w:r>
          </w:p>
        </w:tc>
        <w:tc>
          <w:tcPr>
            <w:tcW w:w="4282" w:type="dxa"/>
          </w:tcPr>
          <w:p w14:paraId="541728E9" w14:textId="77777777" w:rsidR="009B3169" w:rsidRPr="00F77F68" w:rsidRDefault="009B3169" w:rsidP="00D45D5A"/>
        </w:tc>
        <w:tc>
          <w:tcPr>
            <w:tcW w:w="5096" w:type="dxa"/>
          </w:tcPr>
          <w:p w14:paraId="17896417" w14:textId="77777777" w:rsidR="009B3169" w:rsidRPr="00F77F68" w:rsidRDefault="009B3169" w:rsidP="00D45D5A"/>
        </w:tc>
      </w:tr>
    </w:tbl>
    <w:p w14:paraId="5B4171CA" w14:textId="77777777" w:rsidR="00FE59E1" w:rsidRPr="00F77F68" w:rsidRDefault="00FE59E1" w:rsidP="00FE59E1">
      <w:pPr>
        <w:pStyle w:val="berschrift1"/>
        <w:numPr>
          <w:ilvl w:val="0"/>
          <w:numId w:val="0"/>
        </w:numPr>
      </w:pPr>
    </w:p>
    <w:p w14:paraId="78B749E4" w14:textId="77777777" w:rsidR="00FE59E1" w:rsidRPr="00F77F68" w:rsidRDefault="00FE59E1">
      <w:pPr>
        <w:spacing w:before="0" w:after="0"/>
        <w:rPr>
          <w:b/>
          <w:bCs/>
          <w:color w:val="365F91"/>
          <w:sz w:val="22"/>
          <w:szCs w:val="28"/>
        </w:rPr>
      </w:pPr>
      <w:r w:rsidRPr="00F77F68">
        <w:br w:type="page"/>
      </w:r>
    </w:p>
    <w:p w14:paraId="2A9AA52B" w14:textId="77777777" w:rsidR="00EE6D44" w:rsidRPr="00F77F68" w:rsidRDefault="00663838" w:rsidP="009B3169">
      <w:pPr>
        <w:pStyle w:val="berschrift1"/>
      </w:pPr>
      <w:bookmarkStart w:id="25" w:name="_Toc526508756"/>
      <w:r w:rsidRPr="00F77F68">
        <w:lastRenderedPageBreak/>
        <w:t xml:space="preserve">Ausblick und </w:t>
      </w:r>
      <w:r w:rsidR="009B3169" w:rsidRPr="00F77F68">
        <w:t>Ziele</w:t>
      </w:r>
      <w:bookmarkEnd w:id="25"/>
    </w:p>
    <w:p w14:paraId="09BF277C" w14:textId="77777777" w:rsidR="009B3169" w:rsidRPr="00F77F68" w:rsidRDefault="009B3169" w:rsidP="009B3169">
      <w:pPr>
        <w:pStyle w:val="berschrift2"/>
      </w:pPr>
      <w:bookmarkStart w:id="26" w:name="_Toc526508757"/>
      <w:r w:rsidRPr="00F77F68">
        <w:t>Qualitätsziele</w:t>
      </w:r>
      <w:bookmarkEnd w:id="26"/>
    </w:p>
    <w:p w14:paraId="055A70C1" w14:textId="77777777" w:rsidR="00EE6D44" w:rsidRPr="00F77F68" w:rsidRDefault="00EE6D44" w:rsidP="00EE6D44">
      <w:r w:rsidRPr="00F77F68">
        <w:t>Für das nächste Jahr planen wir die folgenden Ziele zu erreichen:</w:t>
      </w:r>
    </w:p>
    <w:tbl>
      <w:tblPr>
        <w:tblStyle w:val="Gitternetztabelle1hellAkzent5"/>
        <w:tblW w:w="10512" w:type="dxa"/>
        <w:tblLook w:val="0620" w:firstRow="1" w:lastRow="0" w:firstColumn="0" w:lastColumn="0" w:noHBand="1" w:noVBand="1"/>
      </w:tblPr>
      <w:tblGrid>
        <w:gridCol w:w="1134"/>
        <w:gridCol w:w="4282"/>
        <w:gridCol w:w="5096"/>
      </w:tblGrid>
      <w:tr w:rsidR="009B3169" w:rsidRPr="00F77F68" w14:paraId="32286872" w14:textId="77777777" w:rsidTr="00D4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79A45222" w14:textId="77777777" w:rsidR="009B3169" w:rsidRPr="00F77F68" w:rsidRDefault="009B3169" w:rsidP="00D45D5A">
            <w:pPr>
              <w:jc w:val="center"/>
            </w:pPr>
            <w:r w:rsidRPr="00F77F68">
              <w:t>Bezug</w:t>
            </w:r>
          </w:p>
        </w:tc>
        <w:tc>
          <w:tcPr>
            <w:tcW w:w="4282" w:type="dxa"/>
          </w:tcPr>
          <w:p w14:paraId="2FEFE122" w14:textId="77777777" w:rsidR="009B3169" w:rsidRPr="00F77F68" w:rsidRDefault="009B3169" w:rsidP="00D45D5A">
            <w:r w:rsidRPr="00F77F68">
              <w:t>Ziel</w:t>
            </w:r>
          </w:p>
        </w:tc>
        <w:tc>
          <w:tcPr>
            <w:tcW w:w="5096" w:type="dxa"/>
          </w:tcPr>
          <w:p w14:paraId="209C95B8" w14:textId="77777777" w:rsidR="009B3169" w:rsidRPr="00F77F68" w:rsidRDefault="009B3169" w:rsidP="00D45D5A">
            <w:r w:rsidRPr="00F77F68">
              <w:t>Statuskommentar</w:t>
            </w:r>
          </w:p>
        </w:tc>
      </w:tr>
      <w:tr w:rsidR="009B3169" w:rsidRPr="00F77F68" w14:paraId="7B8F452D" w14:textId="77777777" w:rsidTr="00D45D5A">
        <w:tc>
          <w:tcPr>
            <w:tcW w:w="1134" w:type="dxa"/>
          </w:tcPr>
          <w:p w14:paraId="533BA485" w14:textId="77777777" w:rsidR="009B3169" w:rsidRPr="00F77F68" w:rsidRDefault="009B3169" w:rsidP="00D45D5A">
            <w:pPr>
              <w:jc w:val="center"/>
            </w:pPr>
            <w:r w:rsidRPr="00F77F68">
              <w:t>a</w:t>
            </w:r>
          </w:p>
        </w:tc>
        <w:tc>
          <w:tcPr>
            <w:tcW w:w="4282" w:type="dxa"/>
          </w:tcPr>
          <w:p w14:paraId="32236A9E" w14:textId="77777777" w:rsidR="009B3169" w:rsidRPr="00F77F68" w:rsidRDefault="009B3169" w:rsidP="00D45D5A"/>
        </w:tc>
        <w:tc>
          <w:tcPr>
            <w:tcW w:w="5096" w:type="dxa"/>
          </w:tcPr>
          <w:p w14:paraId="13BE033F" w14:textId="77777777" w:rsidR="009B3169" w:rsidRPr="00F77F68" w:rsidRDefault="009B3169" w:rsidP="00D45D5A"/>
        </w:tc>
      </w:tr>
      <w:tr w:rsidR="009B3169" w:rsidRPr="00F77F68" w14:paraId="45DACFDA" w14:textId="77777777" w:rsidTr="00D45D5A">
        <w:tc>
          <w:tcPr>
            <w:tcW w:w="1134" w:type="dxa"/>
          </w:tcPr>
          <w:p w14:paraId="425DBF84" w14:textId="77777777" w:rsidR="009B3169" w:rsidRPr="00F77F68" w:rsidRDefault="009B3169" w:rsidP="00D45D5A">
            <w:pPr>
              <w:jc w:val="center"/>
            </w:pPr>
            <w:r w:rsidRPr="00F77F68">
              <w:t>b</w:t>
            </w:r>
          </w:p>
        </w:tc>
        <w:tc>
          <w:tcPr>
            <w:tcW w:w="4282" w:type="dxa"/>
          </w:tcPr>
          <w:p w14:paraId="218901A6" w14:textId="77777777" w:rsidR="009B3169" w:rsidRPr="00F77F68" w:rsidRDefault="009B3169" w:rsidP="00D45D5A"/>
        </w:tc>
        <w:tc>
          <w:tcPr>
            <w:tcW w:w="5096" w:type="dxa"/>
          </w:tcPr>
          <w:p w14:paraId="2010F6DA" w14:textId="77777777" w:rsidR="009B3169" w:rsidRPr="00F77F68" w:rsidRDefault="009B3169" w:rsidP="00D45D5A"/>
        </w:tc>
      </w:tr>
      <w:tr w:rsidR="009B3169" w:rsidRPr="00F77F68" w14:paraId="562BC974" w14:textId="77777777" w:rsidTr="00D45D5A">
        <w:tc>
          <w:tcPr>
            <w:tcW w:w="1134" w:type="dxa"/>
          </w:tcPr>
          <w:p w14:paraId="7664C30C" w14:textId="77777777" w:rsidR="009B3169" w:rsidRPr="00F77F68" w:rsidRDefault="009B3169" w:rsidP="00D45D5A">
            <w:pPr>
              <w:jc w:val="center"/>
            </w:pPr>
            <w:r w:rsidRPr="00F77F68">
              <w:t>c</w:t>
            </w:r>
          </w:p>
        </w:tc>
        <w:tc>
          <w:tcPr>
            <w:tcW w:w="4282" w:type="dxa"/>
          </w:tcPr>
          <w:p w14:paraId="129B8FEF" w14:textId="77777777" w:rsidR="009B3169" w:rsidRPr="00F77F68" w:rsidRDefault="009B3169" w:rsidP="00D45D5A"/>
        </w:tc>
        <w:tc>
          <w:tcPr>
            <w:tcW w:w="5096" w:type="dxa"/>
          </w:tcPr>
          <w:p w14:paraId="74ED7EF1" w14:textId="77777777" w:rsidR="009B3169" w:rsidRPr="00F77F68" w:rsidRDefault="009B3169" w:rsidP="00D45D5A"/>
        </w:tc>
      </w:tr>
      <w:tr w:rsidR="009B3169" w:rsidRPr="00F77F68" w14:paraId="7CE49BBE" w14:textId="77777777" w:rsidTr="00D45D5A">
        <w:tc>
          <w:tcPr>
            <w:tcW w:w="1134" w:type="dxa"/>
          </w:tcPr>
          <w:p w14:paraId="68DC422D" w14:textId="77777777" w:rsidR="009B3169" w:rsidRPr="00F77F68" w:rsidRDefault="009B3169" w:rsidP="00D45D5A">
            <w:pPr>
              <w:jc w:val="center"/>
            </w:pPr>
            <w:r w:rsidRPr="00F77F68">
              <w:t>d</w:t>
            </w:r>
          </w:p>
        </w:tc>
        <w:tc>
          <w:tcPr>
            <w:tcW w:w="4282" w:type="dxa"/>
          </w:tcPr>
          <w:p w14:paraId="64E3ACC9" w14:textId="77777777" w:rsidR="009B3169" w:rsidRPr="00F77F68" w:rsidRDefault="009B3169" w:rsidP="00D45D5A"/>
        </w:tc>
        <w:tc>
          <w:tcPr>
            <w:tcW w:w="5096" w:type="dxa"/>
          </w:tcPr>
          <w:p w14:paraId="0D687F34" w14:textId="77777777" w:rsidR="009B3169" w:rsidRPr="00F77F68" w:rsidRDefault="009B3169" w:rsidP="00D45D5A"/>
        </w:tc>
      </w:tr>
    </w:tbl>
    <w:p w14:paraId="6937CE84" w14:textId="77777777" w:rsidR="009B3169" w:rsidRPr="00F77F68" w:rsidRDefault="009B3169" w:rsidP="009B3169">
      <w:pPr>
        <w:pStyle w:val="berschrift2"/>
      </w:pPr>
      <w:bookmarkStart w:id="27" w:name="_Toc526508758"/>
      <w:r w:rsidRPr="00F77F68">
        <w:t>Handlungsbedarf zur Erreichung der Qualitätsziele</w:t>
      </w:r>
      <w:bookmarkEnd w:id="27"/>
    </w:p>
    <w:tbl>
      <w:tblPr>
        <w:tblStyle w:val="Gitternetztabelle1hellAkzent5"/>
        <w:tblW w:w="10512" w:type="dxa"/>
        <w:tblLook w:val="0620" w:firstRow="1" w:lastRow="0" w:firstColumn="0" w:lastColumn="0" w:noHBand="1" w:noVBand="1"/>
      </w:tblPr>
      <w:tblGrid>
        <w:gridCol w:w="1134"/>
        <w:gridCol w:w="4282"/>
        <w:gridCol w:w="5096"/>
      </w:tblGrid>
      <w:tr w:rsidR="009B3169" w:rsidRPr="00F77F68" w14:paraId="3CC11740" w14:textId="77777777" w:rsidTr="00D4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1CFA9FF5" w14:textId="77777777" w:rsidR="009B3169" w:rsidRPr="00F77F68" w:rsidRDefault="009B3169" w:rsidP="00D45D5A">
            <w:pPr>
              <w:jc w:val="center"/>
            </w:pPr>
            <w:r w:rsidRPr="00F77F68">
              <w:t>Bezug</w:t>
            </w:r>
          </w:p>
        </w:tc>
        <w:tc>
          <w:tcPr>
            <w:tcW w:w="4282" w:type="dxa"/>
          </w:tcPr>
          <w:p w14:paraId="55D73319" w14:textId="77777777" w:rsidR="009B3169" w:rsidRPr="00F77F68" w:rsidRDefault="009B3169" w:rsidP="00D45D5A">
            <w:r w:rsidRPr="00F77F68">
              <w:t>Strategische Maßnahme</w:t>
            </w:r>
          </w:p>
        </w:tc>
        <w:tc>
          <w:tcPr>
            <w:tcW w:w="5096" w:type="dxa"/>
          </w:tcPr>
          <w:p w14:paraId="3BD02FA8" w14:textId="77777777" w:rsidR="009B3169" w:rsidRPr="00F77F68" w:rsidRDefault="009B3169" w:rsidP="00D45D5A">
            <w:r w:rsidRPr="00F77F68">
              <w:t>Verantwortung / Priorität / Termin</w:t>
            </w:r>
          </w:p>
        </w:tc>
      </w:tr>
      <w:tr w:rsidR="009B3169" w:rsidRPr="00F77F68" w14:paraId="16C5B4D8" w14:textId="77777777" w:rsidTr="00D45D5A">
        <w:tc>
          <w:tcPr>
            <w:tcW w:w="1134" w:type="dxa"/>
          </w:tcPr>
          <w:p w14:paraId="56A5B635" w14:textId="77777777" w:rsidR="009B3169" w:rsidRPr="00F77F68" w:rsidRDefault="00A20923" w:rsidP="00D45D5A">
            <w:r w:rsidRPr="00F77F68">
              <w:t>4.1</w:t>
            </w:r>
            <w:r w:rsidR="009B3169" w:rsidRPr="00F77F68">
              <w:t xml:space="preserve"> a</w:t>
            </w:r>
          </w:p>
        </w:tc>
        <w:tc>
          <w:tcPr>
            <w:tcW w:w="4282" w:type="dxa"/>
          </w:tcPr>
          <w:p w14:paraId="2E4C05CB" w14:textId="77777777" w:rsidR="009B3169" w:rsidRPr="00F77F68" w:rsidRDefault="009B3169" w:rsidP="00D45D5A"/>
        </w:tc>
        <w:tc>
          <w:tcPr>
            <w:tcW w:w="5096" w:type="dxa"/>
          </w:tcPr>
          <w:p w14:paraId="3586FDDC" w14:textId="77777777" w:rsidR="009B3169" w:rsidRPr="00F77F68" w:rsidRDefault="009B3169" w:rsidP="00D45D5A"/>
        </w:tc>
      </w:tr>
      <w:tr w:rsidR="009B3169" w:rsidRPr="00F77F68" w14:paraId="3C23C6BF" w14:textId="77777777" w:rsidTr="00D45D5A">
        <w:tc>
          <w:tcPr>
            <w:tcW w:w="1134" w:type="dxa"/>
          </w:tcPr>
          <w:p w14:paraId="39B786BB" w14:textId="77777777" w:rsidR="009B3169" w:rsidRPr="00F77F68" w:rsidRDefault="00A20923" w:rsidP="00D45D5A">
            <w:r w:rsidRPr="00F77F68">
              <w:t>4.1</w:t>
            </w:r>
            <w:r w:rsidR="009B3169" w:rsidRPr="00F77F68">
              <w:t xml:space="preserve"> b</w:t>
            </w:r>
          </w:p>
        </w:tc>
        <w:tc>
          <w:tcPr>
            <w:tcW w:w="4282" w:type="dxa"/>
          </w:tcPr>
          <w:p w14:paraId="50B8799E" w14:textId="77777777" w:rsidR="009B3169" w:rsidRPr="00F77F68" w:rsidRDefault="009B3169" w:rsidP="00D45D5A"/>
        </w:tc>
        <w:tc>
          <w:tcPr>
            <w:tcW w:w="5096" w:type="dxa"/>
          </w:tcPr>
          <w:p w14:paraId="501E7964" w14:textId="77777777" w:rsidR="009B3169" w:rsidRPr="00F77F68" w:rsidRDefault="009B3169" w:rsidP="00D45D5A"/>
        </w:tc>
      </w:tr>
      <w:tr w:rsidR="009B3169" w:rsidRPr="004060F7" w14:paraId="1C19D71C" w14:textId="77777777" w:rsidTr="00D45D5A">
        <w:tc>
          <w:tcPr>
            <w:tcW w:w="1134" w:type="dxa"/>
          </w:tcPr>
          <w:p w14:paraId="438C69EC" w14:textId="77777777" w:rsidR="009B3169" w:rsidRPr="004060F7" w:rsidRDefault="00A20923" w:rsidP="00D45D5A">
            <w:r w:rsidRPr="00F77F68">
              <w:t>4.1 d</w:t>
            </w:r>
          </w:p>
        </w:tc>
        <w:tc>
          <w:tcPr>
            <w:tcW w:w="4282" w:type="dxa"/>
          </w:tcPr>
          <w:p w14:paraId="7CC86915" w14:textId="77777777" w:rsidR="009B3169" w:rsidRPr="004060F7" w:rsidRDefault="009B3169" w:rsidP="00D45D5A"/>
        </w:tc>
        <w:tc>
          <w:tcPr>
            <w:tcW w:w="5096" w:type="dxa"/>
          </w:tcPr>
          <w:p w14:paraId="2F744F7A" w14:textId="77777777" w:rsidR="009B3169" w:rsidRPr="004060F7" w:rsidRDefault="009B3169" w:rsidP="00D45D5A"/>
        </w:tc>
      </w:tr>
    </w:tbl>
    <w:p w14:paraId="265E1435" w14:textId="77777777" w:rsidR="00904F1E" w:rsidRPr="00EE6D44" w:rsidRDefault="00904F1E" w:rsidP="00EE6D44"/>
    <w:sectPr w:rsidR="00904F1E" w:rsidRPr="00EE6D44" w:rsidSect="005115DC">
      <w:headerReference w:type="default" r:id="rId7"/>
      <w:footerReference w:type="default" r:id="rId8"/>
      <w:pgSz w:w="11906" w:h="16838"/>
      <w:pgMar w:top="1702" w:right="851" w:bottom="851" w:left="851" w:header="567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C1480" w14:textId="77777777" w:rsidR="00E122E6" w:rsidRDefault="00E122E6">
      <w:r>
        <w:separator/>
      </w:r>
    </w:p>
  </w:endnote>
  <w:endnote w:type="continuationSeparator" w:id="0">
    <w:p w14:paraId="4509E847" w14:textId="77777777" w:rsidR="00E122E6" w:rsidRDefault="00E12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065" w:type="dxa"/>
      <w:tblBorders>
        <w:top w:val="single" w:sz="4" w:space="0" w:color="80808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0065"/>
    </w:tblGrid>
    <w:tr w:rsidR="002475A3" w:rsidRPr="00D6367A" w14:paraId="4ABAC723" w14:textId="77777777" w:rsidTr="002475A3">
      <w:tc>
        <w:tcPr>
          <w:tcW w:w="10065" w:type="dxa"/>
        </w:tcPr>
        <w:p w14:paraId="6A333D12" w14:textId="77777777" w:rsidR="002475A3" w:rsidRPr="00D6367A" w:rsidRDefault="002475A3" w:rsidP="00A156FC">
          <w:pPr>
            <w:pStyle w:val="Fusszeile"/>
            <w:rPr>
              <w:sz w:val="8"/>
              <w:szCs w:val="8"/>
            </w:rPr>
          </w:pPr>
          <w:r>
            <w:t xml:space="preserve">Seite </w:t>
          </w: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  <w:r>
            <w:t xml:space="preserve"> von  </w:t>
          </w:r>
          <w:r>
            <w:fldChar w:fldCharType="begin"/>
          </w:r>
          <w:r>
            <w:instrText xml:space="preserve"> NUMPAGES  \# "0" \* Arabic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 w14:paraId="7A765D42" w14:textId="77777777" w:rsidR="002475A3" w:rsidRPr="00406E3F" w:rsidRDefault="002475A3" w:rsidP="00B64588">
    <w:pPr>
      <w:pStyle w:val="Fuzeile"/>
      <w:tabs>
        <w:tab w:val="clear" w:pos="4536"/>
        <w:tab w:val="clear" w:pos="9072"/>
        <w:tab w:val="left" w:pos="1943"/>
      </w:tabs>
      <w:jc w:val="cen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22C79" w14:textId="77777777" w:rsidR="00E122E6" w:rsidRDefault="00E122E6">
      <w:r>
        <w:separator/>
      </w:r>
    </w:p>
  </w:footnote>
  <w:footnote w:type="continuationSeparator" w:id="0">
    <w:p w14:paraId="34795ACA" w14:textId="77777777" w:rsidR="00E122E6" w:rsidRDefault="00E12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490" w:type="dxa"/>
      <w:tblBorders>
        <w:top w:val="none" w:sz="0" w:space="0" w:color="auto"/>
        <w:left w:val="none" w:sz="0" w:space="0" w:color="auto"/>
        <w:bottom w:val="single" w:sz="4" w:space="0" w:color="999999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 w:firstRow="1" w:lastRow="1" w:firstColumn="1" w:lastColumn="1" w:noHBand="0" w:noVBand="0"/>
    </w:tblPr>
    <w:tblGrid>
      <w:gridCol w:w="5387"/>
      <w:gridCol w:w="708"/>
      <w:gridCol w:w="945"/>
      <w:gridCol w:w="1276"/>
      <w:gridCol w:w="2174"/>
    </w:tblGrid>
    <w:tr w:rsidR="002475A3" w14:paraId="30CA6B4F" w14:textId="77777777" w:rsidTr="00CB03A4">
      <w:trPr>
        <w:trHeight w:val="570"/>
      </w:trPr>
      <w:tc>
        <w:tcPr>
          <w:tcW w:w="5387" w:type="dxa"/>
          <w:vMerge w:val="restart"/>
          <w:tcBorders>
            <w:bottom w:val="single" w:sz="4" w:space="0" w:color="002060"/>
          </w:tcBorders>
        </w:tcPr>
        <w:p w14:paraId="127CB4F4" w14:textId="77777777" w:rsidR="002475A3" w:rsidRPr="00B80DE6" w:rsidRDefault="002475A3" w:rsidP="005115DC">
          <w:pPr>
            <w:pStyle w:val="Kopfzeile"/>
            <w:spacing w:after="0"/>
            <w:rPr>
              <w:rFonts w:ascii="Times New Roman" w:hAnsi="Times New Roman"/>
              <w:color w:val="002060"/>
            </w:rPr>
          </w:pPr>
          <w:r w:rsidRPr="00B80DE6">
            <w:rPr>
              <w:rFonts w:ascii="Times New Roman" w:hAnsi="Times New Roman"/>
              <w:noProof/>
              <w:color w:val="002060"/>
            </w:rPr>
            <w:drawing>
              <wp:inline distT="0" distB="0" distL="0" distR="0" wp14:anchorId="59498C15" wp14:editId="758FE069">
                <wp:extent cx="1083310" cy="416125"/>
                <wp:effectExtent l="0" t="0" r="2540" b="3175"/>
                <wp:docPr id="6" name="Bild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JB Logo Breite 3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3310" cy="41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80DE6">
            <w:rPr>
              <w:rFonts w:ascii="Times New Roman" w:hAnsi="Times New Roman"/>
              <w:color w:val="002060"/>
            </w:rPr>
            <w:br/>
          </w:r>
          <w:r w:rsidRPr="00B80DE6">
            <w:rPr>
              <w:rFonts w:ascii="Verdana" w:hAnsi="Verdana"/>
              <w:color w:val="002060"/>
              <w:sz w:val="16"/>
            </w:rPr>
            <w:t>Organisationsentwicklung mit System</w:t>
          </w:r>
        </w:p>
      </w:tc>
      <w:tc>
        <w:tcPr>
          <w:tcW w:w="5103" w:type="dxa"/>
          <w:gridSpan w:val="4"/>
          <w:tcBorders>
            <w:bottom w:val="nil"/>
          </w:tcBorders>
        </w:tcPr>
        <w:p w14:paraId="5536C257" w14:textId="77777777" w:rsidR="002475A3" w:rsidRPr="000110A1" w:rsidRDefault="002475A3" w:rsidP="007A0070">
          <w:pPr>
            <w:pStyle w:val="Titel"/>
          </w:pPr>
          <w:r>
            <w:t>Managementbewertung</w:t>
          </w:r>
        </w:p>
      </w:tc>
    </w:tr>
    <w:tr w:rsidR="002475A3" w14:paraId="31BBA4F4" w14:textId="77777777" w:rsidTr="00CB03A4">
      <w:trPr>
        <w:trHeight w:val="423"/>
      </w:trPr>
      <w:tc>
        <w:tcPr>
          <w:tcW w:w="5387" w:type="dxa"/>
          <w:vMerge/>
          <w:tcBorders>
            <w:bottom w:val="single" w:sz="4" w:space="0" w:color="002060"/>
          </w:tcBorders>
        </w:tcPr>
        <w:p w14:paraId="60837829" w14:textId="77777777" w:rsidR="002475A3" w:rsidRPr="00B80DE6" w:rsidRDefault="002475A3" w:rsidP="007A0070">
          <w:pPr>
            <w:pStyle w:val="Kopfzeile"/>
            <w:rPr>
              <w:rFonts w:ascii="Times New Roman" w:hAnsi="Times New Roman"/>
              <w:color w:val="002060"/>
            </w:rPr>
          </w:pPr>
        </w:p>
      </w:tc>
      <w:tc>
        <w:tcPr>
          <w:tcW w:w="708" w:type="dxa"/>
          <w:tcBorders>
            <w:bottom w:val="single" w:sz="4" w:space="0" w:color="002060"/>
          </w:tcBorders>
          <w:vAlign w:val="center"/>
        </w:tcPr>
        <w:p w14:paraId="2EA59B28" w14:textId="77777777" w:rsidR="002475A3" w:rsidRPr="00B64588" w:rsidRDefault="002475A3" w:rsidP="00D87C41">
          <w:pPr>
            <w:pStyle w:val="Metadaten"/>
            <w:framePr w:wrap="auto" w:vAnchor="margin" w:yAlign="inline"/>
            <w:jc w:val="right"/>
          </w:pPr>
          <w:r w:rsidRPr="00B64588">
            <w:t>Stand:</w:t>
          </w:r>
        </w:p>
      </w:tc>
      <w:tc>
        <w:tcPr>
          <w:tcW w:w="945" w:type="dxa"/>
          <w:tcBorders>
            <w:bottom w:val="single" w:sz="4" w:space="0" w:color="002060"/>
          </w:tcBorders>
          <w:vAlign w:val="center"/>
        </w:tcPr>
        <w:p w14:paraId="223E1457" w14:textId="42B99785" w:rsidR="002475A3" w:rsidRPr="00B64588" w:rsidRDefault="00442C8A" w:rsidP="007A0070">
          <w:pPr>
            <w:pStyle w:val="Metadaten"/>
            <w:framePr w:wrap="auto" w:vAnchor="margin" w:yAlign="inline"/>
          </w:pPr>
          <w:r>
            <w:t>15</w:t>
          </w:r>
          <w:r w:rsidR="00F77F68">
            <w:t>.0</w:t>
          </w:r>
          <w:r>
            <w:t>1</w:t>
          </w:r>
          <w:r w:rsidR="00F77F68">
            <w:t>.202</w:t>
          </w:r>
          <w:r>
            <w:t>3</w:t>
          </w:r>
        </w:p>
      </w:tc>
      <w:tc>
        <w:tcPr>
          <w:tcW w:w="1276" w:type="dxa"/>
          <w:tcBorders>
            <w:bottom w:val="single" w:sz="4" w:space="0" w:color="002060"/>
          </w:tcBorders>
          <w:vAlign w:val="center"/>
        </w:tcPr>
        <w:p w14:paraId="429F1A08" w14:textId="77777777" w:rsidR="002475A3" w:rsidRPr="00B64588" w:rsidRDefault="002475A3" w:rsidP="00D87C41">
          <w:pPr>
            <w:pStyle w:val="Metadaten"/>
            <w:framePr w:wrap="auto" w:vAnchor="margin" w:yAlign="inline"/>
            <w:jc w:val="right"/>
          </w:pPr>
          <w:r w:rsidRPr="00B64588">
            <w:t>Verantwortlich:</w:t>
          </w:r>
        </w:p>
      </w:tc>
      <w:tc>
        <w:tcPr>
          <w:tcW w:w="2174" w:type="dxa"/>
          <w:tcBorders>
            <w:bottom w:val="single" w:sz="4" w:space="0" w:color="002060"/>
          </w:tcBorders>
          <w:vAlign w:val="center"/>
        </w:tcPr>
        <w:p w14:paraId="6CB6893C" w14:textId="77777777" w:rsidR="002475A3" w:rsidRPr="00B64588" w:rsidRDefault="002475A3" w:rsidP="007A0070">
          <w:pPr>
            <w:pStyle w:val="Metadaten"/>
            <w:framePr w:wrap="auto" w:vAnchor="margin" w:yAlign="inline"/>
          </w:pPr>
          <w:r>
            <w:t>Geschäftsführung</w:t>
          </w:r>
        </w:p>
      </w:tc>
    </w:tr>
  </w:tbl>
  <w:p w14:paraId="06B3FCAF" w14:textId="77777777" w:rsidR="002475A3" w:rsidRPr="003C7347" w:rsidRDefault="002475A3" w:rsidP="00355506">
    <w:pPr>
      <w:pStyle w:val="Kopfzeil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150A"/>
    <w:multiLevelType w:val="multilevel"/>
    <w:tmpl w:val="04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8E02112"/>
    <w:multiLevelType w:val="hybridMultilevel"/>
    <w:tmpl w:val="CEA427B8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15BAE"/>
    <w:multiLevelType w:val="hybridMultilevel"/>
    <w:tmpl w:val="B70E1E78"/>
    <w:lvl w:ilvl="0" w:tplc="FB4294BA">
      <w:start w:val="1"/>
      <w:numFmt w:val="bullet"/>
      <w:lvlText w:val=""/>
      <w:lvlJc w:val="left"/>
      <w:pPr>
        <w:tabs>
          <w:tab w:val="num" w:pos="180"/>
        </w:tabs>
        <w:ind w:left="180" w:hanging="18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A0BB0"/>
    <w:multiLevelType w:val="hybridMultilevel"/>
    <w:tmpl w:val="00088A84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0645CD"/>
    <w:multiLevelType w:val="hybridMultilevel"/>
    <w:tmpl w:val="17CE87C0"/>
    <w:lvl w:ilvl="0" w:tplc="FB4294BA">
      <w:start w:val="1"/>
      <w:numFmt w:val="bullet"/>
      <w:lvlText w:val=""/>
      <w:lvlJc w:val="left"/>
      <w:pPr>
        <w:tabs>
          <w:tab w:val="num" w:pos="180"/>
        </w:tabs>
        <w:ind w:left="180" w:hanging="18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A7A30"/>
    <w:multiLevelType w:val="hybridMultilevel"/>
    <w:tmpl w:val="C57A882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905ED0"/>
    <w:multiLevelType w:val="multilevel"/>
    <w:tmpl w:val="C57A882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057281"/>
    <w:multiLevelType w:val="hybridMultilevel"/>
    <w:tmpl w:val="CD46783C"/>
    <w:lvl w:ilvl="0" w:tplc="F424A4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381C54"/>
    <w:multiLevelType w:val="hybridMultilevel"/>
    <w:tmpl w:val="EFD214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360EC"/>
    <w:multiLevelType w:val="hybridMultilevel"/>
    <w:tmpl w:val="0EAEAFB2"/>
    <w:lvl w:ilvl="0" w:tplc="0407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755E20"/>
    <w:multiLevelType w:val="multilevel"/>
    <w:tmpl w:val="CEA427B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071B06"/>
    <w:multiLevelType w:val="hybridMultilevel"/>
    <w:tmpl w:val="F4F85084"/>
    <w:lvl w:ilvl="0" w:tplc="0407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 w15:restartNumberingAfterBreak="0">
    <w:nsid w:val="33976DBF"/>
    <w:multiLevelType w:val="hybridMultilevel"/>
    <w:tmpl w:val="29ECA2F8"/>
    <w:lvl w:ilvl="0" w:tplc="04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64532F8"/>
    <w:multiLevelType w:val="hybridMultilevel"/>
    <w:tmpl w:val="9418F0BC"/>
    <w:lvl w:ilvl="0" w:tplc="FB4294BA">
      <w:start w:val="1"/>
      <w:numFmt w:val="bullet"/>
      <w:lvlText w:val=""/>
      <w:lvlJc w:val="left"/>
      <w:pPr>
        <w:tabs>
          <w:tab w:val="num" w:pos="180"/>
        </w:tabs>
        <w:ind w:left="180" w:hanging="18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EF6C0E"/>
    <w:multiLevelType w:val="hybridMultilevel"/>
    <w:tmpl w:val="37EE334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805387"/>
    <w:multiLevelType w:val="hybridMultilevel"/>
    <w:tmpl w:val="7470555E"/>
    <w:lvl w:ilvl="0" w:tplc="FB4294BA">
      <w:start w:val="1"/>
      <w:numFmt w:val="bullet"/>
      <w:lvlText w:val=""/>
      <w:lvlJc w:val="left"/>
      <w:pPr>
        <w:tabs>
          <w:tab w:val="num" w:pos="180"/>
        </w:tabs>
        <w:ind w:left="180" w:hanging="18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C5266"/>
    <w:multiLevelType w:val="hybridMultilevel"/>
    <w:tmpl w:val="B8588CC4"/>
    <w:lvl w:ilvl="0" w:tplc="0407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74118"/>
    <w:multiLevelType w:val="hybridMultilevel"/>
    <w:tmpl w:val="FCA4CA10"/>
    <w:lvl w:ilvl="0" w:tplc="0407000D">
      <w:start w:val="1"/>
      <w:numFmt w:val="bullet"/>
      <w:lvlText w:val=""/>
      <w:lvlJc w:val="left"/>
      <w:pPr>
        <w:tabs>
          <w:tab w:val="num" w:pos="790"/>
        </w:tabs>
        <w:ind w:left="79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18" w15:restartNumberingAfterBreak="0">
    <w:nsid w:val="56AA77DF"/>
    <w:multiLevelType w:val="hybridMultilevel"/>
    <w:tmpl w:val="25AA63F0"/>
    <w:lvl w:ilvl="0" w:tplc="572220D6">
      <w:start w:val="1"/>
      <w:numFmt w:val="bullet"/>
      <w:lvlText w:val="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ABF1755"/>
    <w:multiLevelType w:val="hybridMultilevel"/>
    <w:tmpl w:val="389ADE1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D4107F"/>
    <w:multiLevelType w:val="hybridMultilevel"/>
    <w:tmpl w:val="D08E57C8"/>
    <w:lvl w:ilvl="0" w:tplc="E9DE874C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F4A6C03"/>
    <w:multiLevelType w:val="hybridMultilevel"/>
    <w:tmpl w:val="FB2A0C3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5E29AE"/>
    <w:multiLevelType w:val="hybridMultilevel"/>
    <w:tmpl w:val="476C61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E75227"/>
    <w:multiLevelType w:val="hybridMultilevel"/>
    <w:tmpl w:val="E4B20FF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84A1D93"/>
    <w:multiLevelType w:val="hybridMultilevel"/>
    <w:tmpl w:val="9E6C402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852708F"/>
    <w:multiLevelType w:val="hybridMultilevel"/>
    <w:tmpl w:val="BB4AADDA"/>
    <w:lvl w:ilvl="0" w:tplc="572220D6">
      <w:start w:val="1"/>
      <w:numFmt w:val="bullet"/>
      <w:lvlText w:val="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7E72E62"/>
    <w:multiLevelType w:val="hybridMultilevel"/>
    <w:tmpl w:val="50DEB4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276697">
    <w:abstractNumId w:val="1"/>
  </w:num>
  <w:num w:numId="2" w16cid:durableId="1713915485">
    <w:abstractNumId w:val="10"/>
  </w:num>
  <w:num w:numId="3" w16cid:durableId="1356466766">
    <w:abstractNumId w:val="16"/>
  </w:num>
  <w:num w:numId="4" w16cid:durableId="1782530329">
    <w:abstractNumId w:val="5"/>
  </w:num>
  <w:num w:numId="5" w16cid:durableId="1320885531">
    <w:abstractNumId w:val="6"/>
  </w:num>
  <w:num w:numId="6" w16cid:durableId="1218474996">
    <w:abstractNumId w:val="9"/>
  </w:num>
  <w:num w:numId="7" w16cid:durableId="637416683">
    <w:abstractNumId w:val="17"/>
  </w:num>
  <w:num w:numId="8" w16cid:durableId="1221553865">
    <w:abstractNumId w:val="19"/>
  </w:num>
  <w:num w:numId="9" w16cid:durableId="1152596438">
    <w:abstractNumId w:val="11"/>
  </w:num>
  <w:num w:numId="10" w16cid:durableId="235820743">
    <w:abstractNumId w:val="4"/>
  </w:num>
  <w:num w:numId="11" w16cid:durableId="314576915">
    <w:abstractNumId w:val="2"/>
  </w:num>
  <w:num w:numId="12" w16cid:durableId="1276866167">
    <w:abstractNumId w:val="15"/>
  </w:num>
  <w:num w:numId="13" w16cid:durableId="1739132636">
    <w:abstractNumId w:val="13"/>
  </w:num>
  <w:num w:numId="14" w16cid:durableId="1875579663">
    <w:abstractNumId w:val="24"/>
  </w:num>
  <w:num w:numId="15" w16cid:durableId="647905627">
    <w:abstractNumId w:val="23"/>
  </w:num>
  <w:num w:numId="16" w16cid:durableId="1944415482">
    <w:abstractNumId w:val="22"/>
  </w:num>
  <w:num w:numId="17" w16cid:durableId="1826896891">
    <w:abstractNumId w:val="8"/>
  </w:num>
  <w:num w:numId="18" w16cid:durableId="1428424540">
    <w:abstractNumId w:val="12"/>
  </w:num>
  <w:num w:numId="19" w16cid:durableId="839349333">
    <w:abstractNumId w:val="20"/>
  </w:num>
  <w:num w:numId="20" w16cid:durableId="411515296">
    <w:abstractNumId w:val="26"/>
  </w:num>
  <w:num w:numId="21" w16cid:durableId="1601645643">
    <w:abstractNumId w:val="0"/>
  </w:num>
  <w:num w:numId="22" w16cid:durableId="1978991795">
    <w:abstractNumId w:val="21"/>
  </w:num>
  <w:num w:numId="23" w16cid:durableId="2073845144">
    <w:abstractNumId w:val="3"/>
  </w:num>
  <w:num w:numId="24" w16cid:durableId="408238099">
    <w:abstractNumId w:val="14"/>
  </w:num>
  <w:num w:numId="25" w16cid:durableId="728268741">
    <w:abstractNumId w:val="7"/>
  </w:num>
  <w:num w:numId="26" w16cid:durableId="1233584193">
    <w:abstractNumId w:val="25"/>
  </w:num>
  <w:num w:numId="27" w16cid:durableId="211347318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7A9"/>
    <w:rsid w:val="000039C2"/>
    <w:rsid w:val="00006C27"/>
    <w:rsid w:val="00011E0B"/>
    <w:rsid w:val="00027575"/>
    <w:rsid w:val="00031011"/>
    <w:rsid w:val="00031322"/>
    <w:rsid w:val="00033669"/>
    <w:rsid w:val="00045A82"/>
    <w:rsid w:val="00045CBE"/>
    <w:rsid w:val="00056B60"/>
    <w:rsid w:val="000615DD"/>
    <w:rsid w:val="000631F1"/>
    <w:rsid w:val="0006604E"/>
    <w:rsid w:val="0007466B"/>
    <w:rsid w:val="00085084"/>
    <w:rsid w:val="0009152F"/>
    <w:rsid w:val="00095405"/>
    <w:rsid w:val="000A0784"/>
    <w:rsid w:val="000A12D6"/>
    <w:rsid w:val="000B5CF6"/>
    <w:rsid w:val="000C55C5"/>
    <w:rsid w:val="000D2DEB"/>
    <w:rsid w:val="000D49D6"/>
    <w:rsid w:val="000D7780"/>
    <w:rsid w:val="000E42DF"/>
    <w:rsid w:val="000E6F70"/>
    <w:rsid w:val="000F4973"/>
    <w:rsid w:val="001004B1"/>
    <w:rsid w:val="00101B8B"/>
    <w:rsid w:val="00112A94"/>
    <w:rsid w:val="00124741"/>
    <w:rsid w:val="0012595B"/>
    <w:rsid w:val="00135BB0"/>
    <w:rsid w:val="00156416"/>
    <w:rsid w:val="00165143"/>
    <w:rsid w:val="00170F18"/>
    <w:rsid w:val="00171BBF"/>
    <w:rsid w:val="001727A7"/>
    <w:rsid w:val="00176A08"/>
    <w:rsid w:val="001839D3"/>
    <w:rsid w:val="001949BC"/>
    <w:rsid w:val="00195CB7"/>
    <w:rsid w:val="001A30FC"/>
    <w:rsid w:val="001A3486"/>
    <w:rsid w:val="001A3BB5"/>
    <w:rsid w:val="001A3CF9"/>
    <w:rsid w:val="001A55B0"/>
    <w:rsid w:val="001A5EAE"/>
    <w:rsid w:val="001A7C1B"/>
    <w:rsid w:val="001B368F"/>
    <w:rsid w:val="001B79DA"/>
    <w:rsid w:val="001D7B7F"/>
    <w:rsid w:val="001E729B"/>
    <w:rsid w:val="001F0D40"/>
    <w:rsid w:val="001F64CA"/>
    <w:rsid w:val="002041B9"/>
    <w:rsid w:val="00206C3C"/>
    <w:rsid w:val="00207DCE"/>
    <w:rsid w:val="00217D31"/>
    <w:rsid w:val="002403CA"/>
    <w:rsid w:val="002472C7"/>
    <w:rsid w:val="002475A3"/>
    <w:rsid w:val="00250892"/>
    <w:rsid w:val="00250DB9"/>
    <w:rsid w:val="00254554"/>
    <w:rsid w:val="00255A92"/>
    <w:rsid w:val="002608C6"/>
    <w:rsid w:val="002634CA"/>
    <w:rsid w:val="00264128"/>
    <w:rsid w:val="00277101"/>
    <w:rsid w:val="00293880"/>
    <w:rsid w:val="002A22C8"/>
    <w:rsid w:val="002A6F8C"/>
    <w:rsid w:val="002A7FC9"/>
    <w:rsid w:val="002C5B1A"/>
    <w:rsid w:val="002E09AD"/>
    <w:rsid w:val="002E67AB"/>
    <w:rsid w:val="002F1C06"/>
    <w:rsid w:val="002F433B"/>
    <w:rsid w:val="003068CF"/>
    <w:rsid w:val="00312424"/>
    <w:rsid w:val="003159A0"/>
    <w:rsid w:val="0031741A"/>
    <w:rsid w:val="00322993"/>
    <w:rsid w:val="003229A1"/>
    <w:rsid w:val="00331CCF"/>
    <w:rsid w:val="00331F42"/>
    <w:rsid w:val="00337148"/>
    <w:rsid w:val="00355506"/>
    <w:rsid w:val="00355DCE"/>
    <w:rsid w:val="0036496B"/>
    <w:rsid w:val="00366FBE"/>
    <w:rsid w:val="00370A07"/>
    <w:rsid w:val="0037210C"/>
    <w:rsid w:val="003755F0"/>
    <w:rsid w:val="003763BB"/>
    <w:rsid w:val="0037788E"/>
    <w:rsid w:val="003816A6"/>
    <w:rsid w:val="003816E1"/>
    <w:rsid w:val="00383D7D"/>
    <w:rsid w:val="00385C53"/>
    <w:rsid w:val="003873F4"/>
    <w:rsid w:val="00391FE5"/>
    <w:rsid w:val="00394443"/>
    <w:rsid w:val="003A2085"/>
    <w:rsid w:val="003A3D8B"/>
    <w:rsid w:val="003A6818"/>
    <w:rsid w:val="003C08B9"/>
    <w:rsid w:val="003C643D"/>
    <w:rsid w:val="003C7347"/>
    <w:rsid w:val="003D2127"/>
    <w:rsid w:val="003D4C04"/>
    <w:rsid w:val="003D6224"/>
    <w:rsid w:val="003D643F"/>
    <w:rsid w:val="003D6A95"/>
    <w:rsid w:val="003E2ABD"/>
    <w:rsid w:val="003E570A"/>
    <w:rsid w:val="003E618F"/>
    <w:rsid w:val="004007D3"/>
    <w:rsid w:val="00403A6E"/>
    <w:rsid w:val="00405935"/>
    <w:rsid w:val="004060F7"/>
    <w:rsid w:val="004066B6"/>
    <w:rsid w:val="00406E3F"/>
    <w:rsid w:val="00410B66"/>
    <w:rsid w:val="00411319"/>
    <w:rsid w:val="0041187B"/>
    <w:rsid w:val="00426BFD"/>
    <w:rsid w:val="004310ED"/>
    <w:rsid w:val="00431B47"/>
    <w:rsid w:val="00442C8A"/>
    <w:rsid w:val="00445AEE"/>
    <w:rsid w:val="00455A55"/>
    <w:rsid w:val="00465957"/>
    <w:rsid w:val="00466FC5"/>
    <w:rsid w:val="0046765B"/>
    <w:rsid w:val="00484C89"/>
    <w:rsid w:val="004850EF"/>
    <w:rsid w:val="00486FAC"/>
    <w:rsid w:val="00487C54"/>
    <w:rsid w:val="004908A3"/>
    <w:rsid w:val="004A0ECF"/>
    <w:rsid w:val="004A1A13"/>
    <w:rsid w:val="004A333F"/>
    <w:rsid w:val="004A651E"/>
    <w:rsid w:val="004B401C"/>
    <w:rsid w:val="004B5B4F"/>
    <w:rsid w:val="004C3F68"/>
    <w:rsid w:val="004C5FF8"/>
    <w:rsid w:val="004C7883"/>
    <w:rsid w:val="004E73CB"/>
    <w:rsid w:val="0050134B"/>
    <w:rsid w:val="0050170F"/>
    <w:rsid w:val="00505905"/>
    <w:rsid w:val="00510280"/>
    <w:rsid w:val="005115DC"/>
    <w:rsid w:val="005117E4"/>
    <w:rsid w:val="00520265"/>
    <w:rsid w:val="00521806"/>
    <w:rsid w:val="005458AB"/>
    <w:rsid w:val="00546869"/>
    <w:rsid w:val="0055078D"/>
    <w:rsid w:val="00560D76"/>
    <w:rsid w:val="00571319"/>
    <w:rsid w:val="00572635"/>
    <w:rsid w:val="00572A19"/>
    <w:rsid w:val="00573829"/>
    <w:rsid w:val="00577BF2"/>
    <w:rsid w:val="00583313"/>
    <w:rsid w:val="005A0016"/>
    <w:rsid w:val="005A09D4"/>
    <w:rsid w:val="005D5652"/>
    <w:rsid w:val="005E27A9"/>
    <w:rsid w:val="005E3C47"/>
    <w:rsid w:val="005E7D34"/>
    <w:rsid w:val="005F05D2"/>
    <w:rsid w:val="005F2CFD"/>
    <w:rsid w:val="005F3BF4"/>
    <w:rsid w:val="005F605E"/>
    <w:rsid w:val="005F6D2A"/>
    <w:rsid w:val="006004DA"/>
    <w:rsid w:val="00601F66"/>
    <w:rsid w:val="00602519"/>
    <w:rsid w:val="0061585C"/>
    <w:rsid w:val="00616AF5"/>
    <w:rsid w:val="00620C92"/>
    <w:rsid w:val="00622865"/>
    <w:rsid w:val="006338D4"/>
    <w:rsid w:val="00636028"/>
    <w:rsid w:val="0063616A"/>
    <w:rsid w:val="00651766"/>
    <w:rsid w:val="0065794B"/>
    <w:rsid w:val="00663838"/>
    <w:rsid w:val="00671720"/>
    <w:rsid w:val="00681CFF"/>
    <w:rsid w:val="006830E1"/>
    <w:rsid w:val="006835A2"/>
    <w:rsid w:val="006867B1"/>
    <w:rsid w:val="006871EB"/>
    <w:rsid w:val="00687679"/>
    <w:rsid w:val="00691516"/>
    <w:rsid w:val="00696FFC"/>
    <w:rsid w:val="006A27F9"/>
    <w:rsid w:val="006C522A"/>
    <w:rsid w:val="006C553D"/>
    <w:rsid w:val="006D156B"/>
    <w:rsid w:val="006D46B7"/>
    <w:rsid w:val="006D6B88"/>
    <w:rsid w:val="006E54E9"/>
    <w:rsid w:val="006F2F99"/>
    <w:rsid w:val="006F4A99"/>
    <w:rsid w:val="00710F52"/>
    <w:rsid w:val="0071165F"/>
    <w:rsid w:val="0073085D"/>
    <w:rsid w:val="00730D5B"/>
    <w:rsid w:val="00740747"/>
    <w:rsid w:val="007411BF"/>
    <w:rsid w:val="00742C4A"/>
    <w:rsid w:val="00745148"/>
    <w:rsid w:val="007515E7"/>
    <w:rsid w:val="007572A8"/>
    <w:rsid w:val="00763841"/>
    <w:rsid w:val="007702F4"/>
    <w:rsid w:val="00772A82"/>
    <w:rsid w:val="007731D1"/>
    <w:rsid w:val="00791F47"/>
    <w:rsid w:val="00792E94"/>
    <w:rsid w:val="0079441E"/>
    <w:rsid w:val="0079539F"/>
    <w:rsid w:val="00796BC2"/>
    <w:rsid w:val="007A0070"/>
    <w:rsid w:val="007A5C96"/>
    <w:rsid w:val="007B72B7"/>
    <w:rsid w:val="007D1C13"/>
    <w:rsid w:val="007D41B3"/>
    <w:rsid w:val="007D5419"/>
    <w:rsid w:val="007E1305"/>
    <w:rsid w:val="007F2856"/>
    <w:rsid w:val="00803686"/>
    <w:rsid w:val="0081368B"/>
    <w:rsid w:val="00813C2F"/>
    <w:rsid w:val="00816D84"/>
    <w:rsid w:val="00832665"/>
    <w:rsid w:val="0084039D"/>
    <w:rsid w:val="00853820"/>
    <w:rsid w:val="00857C6C"/>
    <w:rsid w:val="008646BB"/>
    <w:rsid w:val="00866DBF"/>
    <w:rsid w:val="00872984"/>
    <w:rsid w:val="00874266"/>
    <w:rsid w:val="00893329"/>
    <w:rsid w:val="008B2FA3"/>
    <w:rsid w:val="008B5343"/>
    <w:rsid w:val="008B62F0"/>
    <w:rsid w:val="008D3B55"/>
    <w:rsid w:val="008D67A9"/>
    <w:rsid w:val="008E30AF"/>
    <w:rsid w:val="008F6A06"/>
    <w:rsid w:val="00903F62"/>
    <w:rsid w:val="00904F1E"/>
    <w:rsid w:val="00914B15"/>
    <w:rsid w:val="00923BFB"/>
    <w:rsid w:val="00926490"/>
    <w:rsid w:val="0092757E"/>
    <w:rsid w:val="009303E2"/>
    <w:rsid w:val="00941DE1"/>
    <w:rsid w:val="00943212"/>
    <w:rsid w:val="00944485"/>
    <w:rsid w:val="0094462A"/>
    <w:rsid w:val="0094657F"/>
    <w:rsid w:val="00946D83"/>
    <w:rsid w:val="0098094B"/>
    <w:rsid w:val="00982E5E"/>
    <w:rsid w:val="00996D90"/>
    <w:rsid w:val="00997EE5"/>
    <w:rsid w:val="009A0483"/>
    <w:rsid w:val="009B3169"/>
    <w:rsid w:val="009B582A"/>
    <w:rsid w:val="009C5402"/>
    <w:rsid w:val="009D21F2"/>
    <w:rsid w:val="009D7CC6"/>
    <w:rsid w:val="009E01B4"/>
    <w:rsid w:val="009E6D5B"/>
    <w:rsid w:val="009F310D"/>
    <w:rsid w:val="009F614C"/>
    <w:rsid w:val="009F6CE4"/>
    <w:rsid w:val="00A02AB5"/>
    <w:rsid w:val="00A129FE"/>
    <w:rsid w:val="00A156FC"/>
    <w:rsid w:val="00A16A0A"/>
    <w:rsid w:val="00A20923"/>
    <w:rsid w:val="00A25C28"/>
    <w:rsid w:val="00A265E4"/>
    <w:rsid w:val="00A46BF4"/>
    <w:rsid w:val="00A8688D"/>
    <w:rsid w:val="00A97726"/>
    <w:rsid w:val="00AA5DEF"/>
    <w:rsid w:val="00AA694F"/>
    <w:rsid w:val="00AA6CA9"/>
    <w:rsid w:val="00AB1930"/>
    <w:rsid w:val="00AB28DC"/>
    <w:rsid w:val="00AB5CE6"/>
    <w:rsid w:val="00AC1D2A"/>
    <w:rsid w:val="00AD1C94"/>
    <w:rsid w:val="00AD35CB"/>
    <w:rsid w:val="00AF40AF"/>
    <w:rsid w:val="00AF54E5"/>
    <w:rsid w:val="00AF571E"/>
    <w:rsid w:val="00B03CA7"/>
    <w:rsid w:val="00B17E9E"/>
    <w:rsid w:val="00B2676F"/>
    <w:rsid w:val="00B268A0"/>
    <w:rsid w:val="00B31D58"/>
    <w:rsid w:val="00B57903"/>
    <w:rsid w:val="00B64588"/>
    <w:rsid w:val="00B653BD"/>
    <w:rsid w:val="00B703A3"/>
    <w:rsid w:val="00B72BFD"/>
    <w:rsid w:val="00B72E52"/>
    <w:rsid w:val="00B7365D"/>
    <w:rsid w:val="00B7419E"/>
    <w:rsid w:val="00B80DE6"/>
    <w:rsid w:val="00B8281B"/>
    <w:rsid w:val="00B85B4D"/>
    <w:rsid w:val="00B969D7"/>
    <w:rsid w:val="00B96B6B"/>
    <w:rsid w:val="00BA0C0F"/>
    <w:rsid w:val="00BA131D"/>
    <w:rsid w:val="00BA1F56"/>
    <w:rsid w:val="00BA400B"/>
    <w:rsid w:val="00BB031B"/>
    <w:rsid w:val="00BB2B72"/>
    <w:rsid w:val="00BB3B26"/>
    <w:rsid w:val="00BB67F1"/>
    <w:rsid w:val="00BB7FD2"/>
    <w:rsid w:val="00BC3A81"/>
    <w:rsid w:val="00BC3B01"/>
    <w:rsid w:val="00BD4D3F"/>
    <w:rsid w:val="00BE143F"/>
    <w:rsid w:val="00BE343E"/>
    <w:rsid w:val="00BE6F8C"/>
    <w:rsid w:val="00BF039B"/>
    <w:rsid w:val="00BF4F6C"/>
    <w:rsid w:val="00BF5004"/>
    <w:rsid w:val="00C1510C"/>
    <w:rsid w:val="00C21D4B"/>
    <w:rsid w:val="00C27137"/>
    <w:rsid w:val="00C27C16"/>
    <w:rsid w:val="00C31145"/>
    <w:rsid w:val="00C34F40"/>
    <w:rsid w:val="00C359DC"/>
    <w:rsid w:val="00C42E39"/>
    <w:rsid w:val="00C61149"/>
    <w:rsid w:val="00C61D08"/>
    <w:rsid w:val="00C6218F"/>
    <w:rsid w:val="00C632FD"/>
    <w:rsid w:val="00C63F66"/>
    <w:rsid w:val="00C75167"/>
    <w:rsid w:val="00C75AC8"/>
    <w:rsid w:val="00C8439C"/>
    <w:rsid w:val="00C85E84"/>
    <w:rsid w:val="00C87371"/>
    <w:rsid w:val="00C90F90"/>
    <w:rsid w:val="00C95765"/>
    <w:rsid w:val="00C968CE"/>
    <w:rsid w:val="00CB03A4"/>
    <w:rsid w:val="00CB5076"/>
    <w:rsid w:val="00CC181A"/>
    <w:rsid w:val="00CC1899"/>
    <w:rsid w:val="00CC38FB"/>
    <w:rsid w:val="00CD0AC1"/>
    <w:rsid w:val="00CE6670"/>
    <w:rsid w:val="00CE775A"/>
    <w:rsid w:val="00CF58E6"/>
    <w:rsid w:val="00CF6C0E"/>
    <w:rsid w:val="00D14CB5"/>
    <w:rsid w:val="00D24076"/>
    <w:rsid w:val="00D27673"/>
    <w:rsid w:val="00D32FB6"/>
    <w:rsid w:val="00D35CF9"/>
    <w:rsid w:val="00D37B89"/>
    <w:rsid w:val="00D4093E"/>
    <w:rsid w:val="00D4306E"/>
    <w:rsid w:val="00D472AB"/>
    <w:rsid w:val="00D57A95"/>
    <w:rsid w:val="00D62661"/>
    <w:rsid w:val="00D62EC4"/>
    <w:rsid w:val="00D6367A"/>
    <w:rsid w:val="00D71385"/>
    <w:rsid w:val="00D742DE"/>
    <w:rsid w:val="00D82839"/>
    <w:rsid w:val="00D855AB"/>
    <w:rsid w:val="00D87C41"/>
    <w:rsid w:val="00D973C3"/>
    <w:rsid w:val="00DB0820"/>
    <w:rsid w:val="00DC37A4"/>
    <w:rsid w:val="00DD1422"/>
    <w:rsid w:val="00DD33AA"/>
    <w:rsid w:val="00DD4CCF"/>
    <w:rsid w:val="00DD649E"/>
    <w:rsid w:val="00DE2123"/>
    <w:rsid w:val="00DE50E1"/>
    <w:rsid w:val="00DE5525"/>
    <w:rsid w:val="00DF3E93"/>
    <w:rsid w:val="00DF5696"/>
    <w:rsid w:val="00DF5B70"/>
    <w:rsid w:val="00E049F4"/>
    <w:rsid w:val="00E06321"/>
    <w:rsid w:val="00E07587"/>
    <w:rsid w:val="00E102EA"/>
    <w:rsid w:val="00E122E6"/>
    <w:rsid w:val="00E308BB"/>
    <w:rsid w:val="00E35C2A"/>
    <w:rsid w:val="00E36402"/>
    <w:rsid w:val="00E42AB8"/>
    <w:rsid w:val="00E44475"/>
    <w:rsid w:val="00E46404"/>
    <w:rsid w:val="00E53DCB"/>
    <w:rsid w:val="00E55855"/>
    <w:rsid w:val="00E56BAE"/>
    <w:rsid w:val="00E60E4B"/>
    <w:rsid w:val="00E6269B"/>
    <w:rsid w:val="00E634D8"/>
    <w:rsid w:val="00E65B4C"/>
    <w:rsid w:val="00E73672"/>
    <w:rsid w:val="00E74124"/>
    <w:rsid w:val="00E76E3F"/>
    <w:rsid w:val="00E81B92"/>
    <w:rsid w:val="00E82038"/>
    <w:rsid w:val="00E83BA3"/>
    <w:rsid w:val="00E860CC"/>
    <w:rsid w:val="00E95C23"/>
    <w:rsid w:val="00EB77F4"/>
    <w:rsid w:val="00EB7D2B"/>
    <w:rsid w:val="00EC6F57"/>
    <w:rsid w:val="00EC729D"/>
    <w:rsid w:val="00EC7727"/>
    <w:rsid w:val="00EC7867"/>
    <w:rsid w:val="00ED4BC2"/>
    <w:rsid w:val="00ED5762"/>
    <w:rsid w:val="00EE3051"/>
    <w:rsid w:val="00EE6D44"/>
    <w:rsid w:val="00EF5C8D"/>
    <w:rsid w:val="00F01D3C"/>
    <w:rsid w:val="00F01F14"/>
    <w:rsid w:val="00F06060"/>
    <w:rsid w:val="00F06ACF"/>
    <w:rsid w:val="00F15BEF"/>
    <w:rsid w:val="00F22B6F"/>
    <w:rsid w:val="00F44C63"/>
    <w:rsid w:val="00F45CFA"/>
    <w:rsid w:val="00F65C55"/>
    <w:rsid w:val="00F66DBB"/>
    <w:rsid w:val="00F67A80"/>
    <w:rsid w:val="00F67B06"/>
    <w:rsid w:val="00F72535"/>
    <w:rsid w:val="00F76976"/>
    <w:rsid w:val="00F77F68"/>
    <w:rsid w:val="00F80AE6"/>
    <w:rsid w:val="00F846B2"/>
    <w:rsid w:val="00F84732"/>
    <w:rsid w:val="00F8673D"/>
    <w:rsid w:val="00F87558"/>
    <w:rsid w:val="00FA19E1"/>
    <w:rsid w:val="00FD276F"/>
    <w:rsid w:val="00FD2C0B"/>
    <w:rsid w:val="00FD3EAD"/>
    <w:rsid w:val="00FE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7EC2E0"/>
  <w15:docId w15:val="{96EE28B3-6687-48B7-B014-3AAE3562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F72535"/>
    <w:pPr>
      <w:spacing w:before="120" w:after="120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qFormat/>
    <w:rsid w:val="005115DC"/>
    <w:pPr>
      <w:keepNext/>
      <w:keepLines/>
      <w:numPr>
        <w:numId w:val="21"/>
      </w:numPr>
      <w:outlineLvl w:val="0"/>
    </w:pPr>
    <w:rPr>
      <w:b/>
      <w:bCs/>
      <w:color w:val="365F91"/>
      <w:sz w:val="22"/>
      <w:szCs w:val="28"/>
    </w:rPr>
  </w:style>
  <w:style w:type="paragraph" w:styleId="berschrift2">
    <w:name w:val="heading 2"/>
    <w:basedOn w:val="Standard"/>
    <w:next w:val="Standard"/>
    <w:link w:val="berschrift2Zchn"/>
    <w:qFormat/>
    <w:rsid w:val="00EE6D44"/>
    <w:pPr>
      <w:keepNext/>
      <w:keepLines/>
      <w:numPr>
        <w:ilvl w:val="1"/>
        <w:numId w:val="21"/>
      </w:numPr>
      <w:outlineLvl w:val="1"/>
    </w:pPr>
    <w:rPr>
      <w:rFonts w:ascii="Cambria" w:hAnsi="Cambria"/>
      <w:b/>
      <w:bCs/>
      <w:color w:val="4F81BD"/>
      <w:szCs w:val="26"/>
    </w:rPr>
  </w:style>
  <w:style w:type="paragraph" w:styleId="berschrift3">
    <w:name w:val="heading 3"/>
    <w:basedOn w:val="Standard"/>
    <w:next w:val="Standard"/>
    <w:link w:val="berschrift3Zchn"/>
    <w:qFormat/>
    <w:rsid w:val="0012595B"/>
    <w:pPr>
      <w:keepNext/>
      <w:keepLines/>
      <w:numPr>
        <w:ilvl w:val="2"/>
        <w:numId w:val="2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4060F7"/>
    <w:pPr>
      <w:keepNext/>
      <w:keepLines/>
      <w:numPr>
        <w:ilvl w:val="3"/>
        <w:numId w:val="2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4060F7"/>
    <w:pPr>
      <w:keepNext/>
      <w:keepLines/>
      <w:numPr>
        <w:ilvl w:val="4"/>
        <w:numId w:val="21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4060F7"/>
    <w:pPr>
      <w:keepNext/>
      <w:keepLines/>
      <w:numPr>
        <w:ilvl w:val="5"/>
        <w:numId w:val="21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4060F7"/>
    <w:pPr>
      <w:keepNext/>
      <w:keepLines/>
      <w:numPr>
        <w:ilvl w:val="6"/>
        <w:numId w:val="2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4060F7"/>
    <w:pPr>
      <w:keepNext/>
      <w:keepLines/>
      <w:numPr>
        <w:ilvl w:val="7"/>
        <w:numId w:val="2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4060F7"/>
    <w:pPr>
      <w:keepNext/>
      <w:keepLines/>
      <w:numPr>
        <w:ilvl w:val="8"/>
        <w:numId w:val="2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ahmsKapitel">
    <w:name w:val="Dahms Kapitel"/>
    <w:rsid w:val="00277101"/>
    <w:pPr>
      <w:spacing w:line="240" w:lineRule="atLeast"/>
      <w:ind w:right="-373"/>
    </w:pPr>
    <w:rPr>
      <w:b/>
      <w:color w:val="800000"/>
      <w:sz w:val="3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Kopfzeile">
    <w:name w:val="header"/>
    <w:basedOn w:val="Standard"/>
    <w:rsid w:val="00EE305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EE3051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EE30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E60E4B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E95C23"/>
  </w:style>
  <w:style w:type="character" w:styleId="Hyperlink">
    <w:name w:val="Hyperlink"/>
    <w:basedOn w:val="Absatz-Standardschriftart"/>
    <w:uiPriority w:val="99"/>
    <w:rsid w:val="00B7419E"/>
    <w:rPr>
      <w:color w:val="0000FF"/>
      <w:u w:val="single"/>
    </w:rPr>
  </w:style>
  <w:style w:type="character" w:customStyle="1" w:styleId="berschrift1Zchn">
    <w:name w:val="Überschrift 1 Zchn"/>
    <w:basedOn w:val="Absatz-Standardschriftart"/>
    <w:link w:val="berschrift1"/>
    <w:rsid w:val="005115DC"/>
    <w:rPr>
      <w:rFonts w:ascii="Arial" w:hAnsi="Arial"/>
      <w:b/>
      <w:bCs/>
      <w:color w:val="365F91"/>
      <w:sz w:val="22"/>
      <w:szCs w:val="28"/>
    </w:rPr>
  </w:style>
  <w:style w:type="character" w:customStyle="1" w:styleId="berschrift2Zchn">
    <w:name w:val="Überschrift 2 Zchn"/>
    <w:basedOn w:val="Absatz-Standardschriftart"/>
    <w:link w:val="berschrift2"/>
    <w:rsid w:val="00EE6D44"/>
    <w:rPr>
      <w:rFonts w:ascii="Cambria" w:hAnsi="Cambria"/>
      <w:b/>
      <w:bCs/>
      <w:color w:val="4F81BD"/>
      <w:szCs w:val="26"/>
    </w:rPr>
  </w:style>
  <w:style w:type="character" w:customStyle="1" w:styleId="berschrift3Zchn">
    <w:name w:val="Überschrift 3 Zchn"/>
    <w:basedOn w:val="Absatz-Standardschriftart"/>
    <w:link w:val="berschrift3"/>
    <w:rsid w:val="0012595B"/>
    <w:rPr>
      <w:rFonts w:ascii="Cambria" w:hAnsi="Cambria"/>
      <w:b/>
      <w:bCs/>
      <w:color w:val="4F81BD"/>
      <w:sz w:val="24"/>
    </w:rPr>
  </w:style>
  <w:style w:type="paragraph" w:customStyle="1" w:styleId="Anmerkung">
    <w:name w:val="Anmerkung"/>
    <w:basedOn w:val="Standard"/>
    <w:next w:val="Standard"/>
    <w:rsid w:val="0012595B"/>
    <w:rPr>
      <w:color w:val="808080"/>
      <w:sz w:val="18"/>
    </w:rPr>
  </w:style>
  <w:style w:type="paragraph" w:styleId="Verzeichnis1">
    <w:name w:val="toc 1"/>
    <w:basedOn w:val="Standard"/>
    <w:next w:val="Standard"/>
    <w:autoRedefine/>
    <w:uiPriority w:val="39"/>
    <w:rsid w:val="0012595B"/>
  </w:style>
  <w:style w:type="paragraph" w:styleId="Verzeichnis2">
    <w:name w:val="toc 2"/>
    <w:basedOn w:val="Standard"/>
    <w:next w:val="Standard"/>
    <w:autoRedefine/>
    <w:uiPriority w:val="39"/>
    <w:rsid w:val="0012595B"/>
    <w:pPr>
      <w:ind w:left="240"/>
    </w:pPr>
  </w:style>
  <w:style w:type="paragraph" w:styleId="Verzeichnis3">
    <w:name w:val="toc 3"/>
    <w:basedOn w:val="Standard"/>
    <w:next w:val="Standard"/>
    <w:autoRedefine/>
    <w:uiPriority w:val="39"/>
    <w:rsid w:val="0012595B"/>
    <w:pPr>
      <w:ind w:left="480"/>
    </w:pPr>
  </w:style>
  <w:style w:type="paragraph" w:styleId="Listenabsatz">
    <w:name w:val="List Paragraph"/>
    <w:basedOn w:val="Standard"/>
    <w:uiPriority w:val="34"/>
    <w:qFormat/>
    <w:rsid w:val="003816A6"/>
    <w:pPr>
      <w:ind w:left="720"/>
      <w:contextualSpacing/>
    </w:pPr>
  </w:style>
  <w:style w:type="table" w:styleId="Gitternetztabelle6farbigAkzent1">
    <w:name w:val="Grid Table 6 Colorful Accent 1"/>
    <w:basedOn w:val="NormaleTabelle"/>
    <w:uiPriority w:val="51"/>
    <w:rsid w:val="006867B1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SchwacheHervorhebung">
    <w:name w:val="Subtle Emphasis"/>
    <w:basedOn w:val="Absatz-Standardschriftart"/>
    <w:uiPriority w:val="19"/>
    <w:qFormat/>
    <w:rsid w:val="00B64588"/>
    <w:rPr>
      <w:i/>
      <w:iCs/>
      <w:color w:val="404040" w:themeColor="text1" w:themeTint="BF"/>
    </w:rPr>
  </w:style>
  <w:style w:type="paragraph" w:customStyle="1" w:styleId="Metadaten">
    <w:name w:val="Metadaten"/>
    <w:basedOn w:val="Standard"/>
    <w:link w:val="MetadatenZchn"/>
    <w:qFormat/>
    <w:rsid w:val="00B64588"/>
    <w:pPr>
      <w:framePr w:wrap="notBeside" w:vAnchor="page" w:hAnchor="text" w:y="1"/>
      <w:spacing w:after="0"/>
    </w:pPr>
    <w:rPr>
      <w:color w:val="7F7F7F" w:themeColor="text1" w:themeTint="80"/>
      <w:sz w:val="14"/>
    </w:rPr>
  </w:style>
  <w:style w:type="paragraph" w:styleId="Titel">
    <w:name w:val="Title"/>
    <w:basedOn w:val="Standard"/>
    <w:next w:val="Standard"/>
    <w:link w:val="TitelZchn"/>
    <w:qFormat/>
    <w:rsid w:val="00B7365D"/>
    <w:pPr>
      <w:spacing w:after="0"/>
      <w:contextualSpacing/>
      <w:jc w:val="right"/>
    </w:pPr>
    <w:rPr>
      <w:rFonts w:eastAsiaTheme="majorEastAsia" w:cstheme="majorBidi"/>
      <w:b/>
      <w:spacing w:val="-10"/>
      <w:kern w:val="28"/>
      <w:sz w:val="24"/>
      <w:szCs w:val="56"/>
    </w:rPr>
  </w:style>
  <w:style w:type="character" w:customStyle="1" w:styleId="MetadatenZchn">
    <w:name w:val="Metadaten Zchn"/>
    <w:basedOn w:val="Absatz-Standardschriftart"/>
    <w:link w:val="Metadaten"/>
    <w:rsid w:val="00B64588"/>
    <w:rPr>
      <w:rFonts w:ascii="Arial" w:hAnsi="Arial"/>
      <w:color w:val="7F7F7F" w:themeColor="text1" w:themeTint="80"/>
      <w:sz w:val="14"/>
    </w:rPr>
  </w:style>
  <w:style w:type="character" w:customStyle="1" w:styleId="TitelZchn">
    <w:name w:val="Titel Zchn"/>
    <w:basedOn w:val="Absatz-Standardschriftart"/>
    <w:link w:val="Titel"/>
    <w:rsid w:val="00B7365D"/>
    <w:rPr>
      <w:rFonts w:ascii="Arial" w:eastAsiaTheme="majorEastAsia" w:hAnsi="Arial" w:cstheme="majorBidi"/>
      <w:b/>
      <w:spacing w:val="-10"/>
      <w:kern w:val="28"/>
      <w:sz w:val="24"/>
      <w:szCs w:val="56"/>
    </w:rPr>
  </w:style>
  <w:style w:type="paragraph" w:styleId="KeinLeerraum">
    <w:name w:val="No Spacing"/>
    <w:link w:val="KeinLeerraumZchn"/>
    <w:uiPriority w:val="1"/>
    <w:qFormat/>
    <w:rsid w:val="00B64588"/>
    <w:rPr>
      <w:rFonts w:ascii="Arial" w:hAnsi="Arial"/>
    </w:rPr>
  </w:style>
  <w:style w:type="paragraph" w:customStyle="1" w:styleId="Fusszeile">
    <w:name w:val="Fusszeile"/>
    <w:basedOn w:val="KeinLeerraum"/>
    <w:link w:val="FusszeileZchn"/>
    <w:qFormat/>
    <w:rsid w:val="007A0070"/>
    <w:pPr>
      <w:spacing w:before="120"/>
      <w:jc w:val="center"/>
    </w:pPr>
    <w:rPr>
      <w:sz w:val="16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A156FC"/>
    <w:rPr>
      <w:rFonts w:ascii="Arial" w:hAnsi="Arial"/>
    </w:rPr>
  </w:style>
  <w:style w:type="character" w:customStyle="1" w:styleId="FusszeileZchn">
    <w:name w:val="Fusszeile Zchn"/>
    <w:basedOn w:val="KeinLeerraumZchn"/>
    <w:link w:val="Fusszeile"/>
    <w:rsid w:val="007A0070"/>
    <w:rPr>
      <w:rFonts w:ascii="Arial" w:hAnsi="Arial"/>
      <w:sz w:val="16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EE6D44"/>
    <w:pPr>
      <w:spacing w:before="240" w:after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Beschriftung">
    <w:name w:val="caption"/>
    <w:basedOn w:val="Standard"/>
    <w:next w:val="Standard"/>
    <w:qFormat/>
    <w:rsid w:val="00EE6D44"/>
    <w:pPr>
      <w:spacing w:after="0"/>
    </w:pPr>
    <w:rPr>
      <w:rFonts w:ascii="Times New Roman" w:hAnsi="Times New Roman"/>
      <w:bCs/>
      <w:i/>
      <w:color w:val="1F497D"/>
    </w:rPr>
  </w:style>
  <w:style w:type="table" w:styleId="Gitternetztabelle1hellAkzent5">
    <w:name w:val="Grid Table 1 Light Accent 5"/>
    <w:basedOn w:val="NormaleTabelle"/>
    <w:uiPriority w:val="46"/>
    <w:rsid w:val="004060F7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4060F7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4">
    <w:name w:val="Grid Table 4 Accent 4"/>
    <w:basedOn w:val="NormaleTabelle"/>
    <w:uiPriority w:val="49"/>
    <w:rsid w:val="004060F7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character" w:customStyle="1" w:styleId="berschrift4Zchn">
    <w:name w:val="Überschrift 4 Zchn"/>
    <w:basedOn w:val="Absatz-Standardschriftart"/>
    <w:link w:val="berschrift4"/>
    <w:semiHidden/>
    <w:rsid w:val="004060F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semiHidden/>
    <w:rsid w:val="004060F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semiHidden/>
    <w:rsid w:val="004060F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semiHidden/>
    <w:rsid w:val="004060F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semiHidden/>
    <w:rsid w:val="004060F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semiHidden/>
    <w:rsid w:val="004060F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Stephan\Eigene%20Dateien\_Joseph%20Beratung\Musterdokumente\Layout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846F384-E39F-429F-9D3A-09F5D87D5588}">
  <we:reference id="wa104381727" version="1.0.0.9" store="de-DE" storeType="OMEX"/>
  <we:alternateReferences>
    <we:reference id="wa104381727" version="1.0.0.9" store="WA104381727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Layout.dot</Template>
  <TotalTime>0</TotalTime>
  <Pages>7</Pages>
  <Words>958</Words>
  <Characters>6041</Characters>
  <Application>Microsoft Office Word</Application>
  <DocSecurity>0</DocSecurity>
  <Lines>50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Besucherausweis Nr</vt:lpstr>
    </vt:vector>
  </TitlesOfParts>
  <Company>Organisation</Company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Besucherausweis Nr</dc:title>
  <dc:creator>Stephan Joseph</dc:creator>
  <cp:lastModifiedBy>Stephan Joseph</cp:lastModifiedBy>
  <cp:revision>2</cp:revision>
  <cp:lastPrinted>2017-05-09T06:29:00Z</cp:lastPrinted>
  <dcterms:created xsi:type="dcterms:W3CDTF">2023-01-15T16:07:00Z</dcterms:created>
  <dcterms:modified xsi:type="dcterms:W3CDTF">2023-01-15T16:07:00Z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626006545</vt:i4>
  </property>
  <property fmtid="{D5CDD505-2E9C-101B-9397-08002B2CF9AE}" pid="3" name="_EmailSubject">
    <vt:lpwstr>docs</vt:lpwstr>
  </property>
  <property fmtid="{D5CDD505-2E9C-101B-9397-08002B2CF9AE}" pid="4" name="_AuthorEmail">
    <vt:lpwstr>S.Joseph@gb-mediensysteme.de</vt:lpwstr>
  </property>
  <property fmtid="{D5CDD505-2E9C-101B-9397-08002B2CF9AE}" pid="5" name="_AuthorEmailDisplayName">
    <vt:lpwstr>Joseph, Stephan</vt:lpwstr>
  </property>
  <property fmtid="{D5CDD505-2E9C-101B-9397-08002B2CF9AE}" pid="6" name="_ReviewingToolsShownOnce">
    <vt:lpwstr/>
  </property>
</Properties>
</file>