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34CC46" w14:textId="14F584A2" w:rsidR="00125407" w:rsidRDefault="00125407" w:rsidP="00CA1CFD">
      <w:pPr>
        <w:pStyle w:val="Inhaltsverzeichnisberschrift"/>
        <w:spacing w:before="0"/>
      </w:pPr>
      <w:r>
        <w:t>Inhalt</w:t>
      </w:r>
    </w:p>
    <w:p w14:paraId="29EDF380" w14:textId="77777777" w:rsidR="00CA1CFD" w:rsidRPr="00CA1CFD" w:rsidRDefault="00CA1CFD" w:rsidP="00CA1CFD"/>
    <w:p w14:paraId="0C3817E8" w14:textId="2E2A83A3" w:rsidR="00E150A4" w:rsidRDefault="00125407">
      <w:pPr>
        <w:pStyle w:val="Verzeichnis1"/>
        <w:tabs>
          <w:tab w:val="left" w:pos="400"/>
          <w:tab w:val="right" w:leader="dot" w:pos="9911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>
        <w:fldChar w:fldCharType="begin"/>
      </w:r>
      <w:r>
        <w:instrText xml:space="preserve"> TOC \o "1-3" \h \z \u </w:instrText>
      </w:r>
      <w:r>
        <w:fldChar w:fldCharType="separate"/>
      </w:r>
      <w:hyperlink w:anchor="_Toc114059470" w:history="1">
        <w:r w:rsidR="00E150A4" w:rsidRPr="00547DEF">
          <w:rPr>
            <w:rStyle w:val="Hyperlink"/>
            <w:noProof/>
          </w:rPr>
          <w:t>1</w:t>
        </w:r>
        <w:r w:rsidR="00E150A4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E150A4" w:rsidRPr="00547DEF">
          <w:rPr>
            <w:rStyle w:val="Hyperlink"/>
            <w:noProof/>
          </w:rPr>
          <w:t>Analysen</w:t>
        </w:r>
        <w:r w:rsidR="00E150A4">
          <w:rPr>
            <w:noProof/>
            <w:webHidden/>
          </w:rPr>
          <w:tab/>
        </w:r>
        <w:r w:rsidR="00E150A4">
          <w:rPr>
            <w:noProof/>
            <w:webHidden/>
          </w:rPr>
          <w:fldChar w:fldCharType="begin"/>
        </w:r>
        <w:r w:rsidR="00E150A4">
          <w:rPr>
            <w:noProof/>
            <w:webHidden/>
          </w:rPr>
          <w:instrText xml:space="preserve"> PAGEREF _Toc114059470 \h </w:instrText>
        </w:r>
        <w:r w:rsidR="00E150A4">
          <w:rPr>
            <w:noProof/>
            <w:webHidden/>
          </w:rPr>
        </w:r>
        <w:r w:rsidR="00E150A4">
          <w:rPr>
            <w:noProof/>
            <w:webHidden/>
          </w:rPr>
          <w:fldChar w:fldCharType="separate"/>
        </w:r>
        <w:r w:rsidR="00E150A4">
          <w:rPr>
            <w:noProof/>
            <w:webHidden/>
          </w:rPr>
          <w:t>2</w:t>
        </w:r>
        <w:r w:rsidR="00E150A4">
          <w:rPr>
            <w:noProof/>
            <w:webHidden/>
          </w:rPr>
          <w:fldChar w:fldCharType="end"/>
        </w:r>
      </w:hyperlink>
    </w:p>
    <w:p w14:paraId="5EF9DD65" w14:textId="6701E7A1" w:rsidR="00E150A4" w:rsidRDefault="00000000">
      <w:pPr>
        <w:pStyle w:val="Verzeichnis2"/>
        <w:tabs>
          <w:tab w:val="left" w:pos="880"/>
          <w:tab w:val="right" w:leader="dot" w:pos="9911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114059471" w:history="1">
        <w:r w:rsidR="00E150A4" w:rsidRPr="00547DEF">
          <w:rPr>
            <w:rStyle w:val="Hyperlink"/>
            <w:noProof/>
          </w:rPr>
          <w:t>1.1</w:t>
        </w:r>
        <w:r w:rsidR="00E150A4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E150A4" w:rsidRPr="00547DEF">
          <w:rPr>
            <w:rStyle w:val="Hyperlink"/>
            <w:noProof/>
          </w:rPr>
          <w:t>Externe Themen</w:t>
        </w:r>
        <w:r w:rsidR="00E150A4">
          <w:rPr>
            <w:noProof/>
            <w:webHidden/>
          </w:rPr>
          <w:tab/>
        </w:r>
        <w:r w:rsidR="00E150A4">
          <w:rPr>
            <w:noProof/>
            <w:webHidden/>
          </w:rPr>
          <w:fldChar w:fldCharType="begin"/>
        </w:r>
        <w:r w:rsidR="00E150A4">
          <w:rPr>
            <w:noProof/>
            <w:webHidden/>
          </w:rPr>
          <w:instrText xml:space="preserve"> PAGEREF _Toc114059471 \h </w:instrText>
        </w:r>
        <w:r w:rsidR="00E150A4">
          <w:rPr>
            <w:noProof/>
            <w:webHidden/>
          </w:rPr>
        </w:r>
        <w:r w:rsidR="00E150A4">
          <w:rPr>
            <w:noProof/>
            <w:webHidden/>
          </w:rPr>
          <w:fldChar w:fldCharType="separate"/>
        </w:r>
        <w:r w:rsidR="00E150A4">
          <w:rPr>
            <w:noProof/>
            <w:webHidden/>
          </w:rPr>
          <w:t>2</w:t>
        </w:r>
        <w:r w:rsidR="00E150A4">
          <w:rPr>
            <w:noProof/>
            <w:webHidden/>
          </w:rPr>
          <w:fldChar w:fldCharType="end"/>
        </w:r>
      </w:hyperlink>
    </w:p>
    <w:p w14:paraId="32AF5BC9" w14:textId="41A810B5" w:rsidR="00E150A4" w:rsidRDefault="00000000">
      <w:pPr>
        <w:pStyle w:val="Verzeichnis3"/>
        <w:tabs>
          <w:tab w:val="left" w:pos="1100"/>
          <w:tab w:val="right" w:leader="dot" w:pos="9911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114059472" w:history="1">
        <w:r w:rsidR="00E150A4" w:rsidRPr="00547DEF">
          <w:rPr>
            <w:rStyle w:val="Hyperlink"/>
            <w:noProof/>
          </w:rPr>
          <w:t>1.1.1</w:t>
        </w:r>
        <w:r w:rsidR="00E150A4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E150A4" w:rsidRPr="00547DEF">
          <w:rPr>
            <w:rStyle w:val="Hyperlink"/>
            <w:noProof/>
          </w:rPr>
          <w:t>Kundenreklamationen</w:t>
        </w:r>
        <w:r w:rsidR="00E150A4">
          <w:rPr>
            <w:noProof/>
            <w:webHidden/>
          </w:rPr>
          <w:tab/>
        </w:r>
        <w:r w:rsidR="00E150A4">
          <w:rPr>
            <w:noProof/>
            <w:webHidden/>
          </w:rPr>
          <w:fldChar w:fldCharType="begin"/>
        </w:r>
        <w:r w:rsidR="00E150A4">
          <w:rPr>
            <w:noProof/>
            <w:webHidden/>
          </w:rPr>
          <w:instrText xml:space="preserve"> PAGEREF _Toc114059472 \h </w:instrText>
        </w:r>
        <w:r w:rsidR="00E150A4">
          <w:rPr>
            <w:noProof/>
            <w:webHidden/>
          </w:rPr>
        </w:r>
        <w:r w:rsidR="00E150A4">
          <w:rPr>
            <w:noProof/>
            <w:webHidden/>
          </w:rPr>
          <w:fldChar w:fldCharType="separate"/>
        </w:r>
        <w:r w:rsidR="00E150A4">
          <w:rPr>
            <w:noProof/>
            <w:webHidden/>
          </w:rPr>
          <w:t>2</w:t>
        </w:r>
        <w:r w:rsidR="00E150A4">
          <w:rPr>
            <w:noProof/>
            <w:webHidden/>
          </w:rPr>
          <w:fldChar w:fldCharType="end"/>
        </w:r>
      </w:hyperlink>
    </w:p>
    <w:p w14:paraId="0C60FDAC" w14:textId="5FE73E04" w:rsidR="00E150A4" w:rsidRDefault="00000000">
      <w:pPr>
        <w:pStyle w:val="Verzeichnis3"/>
        <w:tabs>
          <w:tab w:val="left" w:pos="1100"/>
          <w:tab w:val="right" w:leader="dot" w:pos="9911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114059473" w:history="1">
        <w:r w:rsidR="00E150A4" w:rsidRPr="00547DEF">
          <w:rPr>
            <w:rStyle w:val="Hyperlink"/>
            <w:noProof/>
          </w:rPr>
          <w:t>1.1.2</w:t>
        </w:r>
        <w:r w:rsidR="00E150A4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E150A4" w:rsidRPr="00547DEF">
          <w:rPr>
            <w:rStyle w:val="Hyperlink"/>
            <w:noProof/>
          </w:rPr>
          <w:t>Kundenzufriedenheit</w:t>
        </w:r>
        <w:r w:rsidR="00E150A4">
          <w:rPr>
            <w:noProof/>
            <w:webHidden/>
          </w:rPr>
          <w:tab/>
        </w:r>
        <w:r w:rsidR="00E150A4">
          <w:rPr>
            <w:noProof/>
            <w:webHidden/>
          </w:rPr>
          <w:fldChar w:fldCharType="begin"/>
        </w:r>
        <w:r w:rsidR="00E150A4">
          <w:rPr>
            <w:noProof/>
            <w:webHidden/>
          </w:rPr>
          <w:instrText xml:space="preserve"> PAGEREF _Toc114059473 \h </w:instrText>
        </w:r>
        <w:r w:rsidR="00E150A4">
          <w:rPr>
            <w:noProof/>
            <w:webHidden/>
          </w:rPr>
        </w:r>
        <w:r w:rsidR="00E150A4">
          <w:rPr>
            <w:noProof/>
            <w:webHidden/>
          </w:rPr>
          <w:fldChar w:fldCharType="separate"/>
        </w:r>
        <w:r w:rsidR="00E150A4">
          <w:rPr>
            <w:noProof/>
            <w:webHidden/>
          </w:rPr>
          <w:t>2</w:t>
        </w:r>
        <w:r w:rsidR="00E150A4">
          <w:rPr>
            <w:noProof/>
            <w:webHidden/>
          </w:rPr>
          <w:fldChar w:fldCharType="end"/>
        </w:r>
      </w:hyperlink>
    </w:p>
    <w:p w14:paraId="7FF0662E" w14:textId="31475FBA" w:rsidR="00E150A4" w:rsidRDefault="00000000">
      <w:pPr>
        <w:pStyle w:val="Verzeichnis3"/>
        <w:tabs>
          <w:tab w:val="left" w:pos="1100"/>
          <w:tab w:val="right" w:leader="dot" w:pos="9911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114059474" w:history="1">
        <w:r w:rsidR="00E150A4" w:rsidRPr="00547DEF">
          <w:rPr>
            <w:rStyle w:val="Hyperlink"/>
            <w:noProof/>
          </w:rPr>
          <w:t>1.1.3</w:t>
        </w:r>
        <w:r w:rsidR="00E150A4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E150A4" w:rsidRPr="00547DEF">
          <w:rPr>
            <w:rStyle w:val="Hyperlink"/>
            <w:noProof/>
          </w:rPr>
          <w:t>Rechtliche Anforderungen</w:t>
        </w:r>
        <w:r w:rsidR="00E150A4">
          <w:rPr>
            <w:noProof/>
            <w:webHidden/>
          </w:rPr>
          <w:tab/>
        </w:r>
        <w:r w:rsidR="00E150A4">
          <w:rPr>
            <w:noProof/>
            <w:webHidden/>
          </w:rPr>
          <w:fldChar w:fldCharType="begin"/>
        </w:r>
        <w:r w:rsidR="00E150A4">
          <w:rPr>
            <w:noProof/>
            <w:webHidden/>
          </w:rPr>
          <w:instrText xml:space="preserve"> PAGEREF _Toc114059474 \h </w:instrText>
        </w:r>
        <w:r w:rsidR="00E150A4">
          <w:rPr>
            <w:noProof/>
            <w:webHidden/>
          </w:rPr>
        </w:r>
        <w:r w:rsidR="00E150A4">
          <w:rPr>
            <w:noProof/>
            <w:webHidden/>
          </w:rPr>
          <w:fldChar w:fldCharType="separate"/>
        </w:r>
        <w:r w:rsidR="00E150A4">
          <w:rPr>
            <w:noProof/>
            <w:webHidden/>
          </w:rPr>
          <w:t>2</w:t>
        </w:r>
        <w:r w:rsidR="00E150A4">
          <w:rPr>
            <w:noProof/>
            <w:webHidden/>
          </w:rPr>
          <w:fldChar w:fldCharType="end"/>
        </w:r>
      </w:hyperlink>
    </w:p>
    <w:p w14:paraId="448CE37A" w14:textId="503C5D0E" w:rsidR="00E150A4" w:rsidRDefault="00000000">
      <w:pPr>
        <w:pStyle w:val="Verzeichnis3"/>
        <w:tabs>
          <w:tab w:val="left" w:pos="1100"/>
          <w:tab w:val="right" w:leader="dot" w:pos="9911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114059475" w:history="1">
        <w:r w:rsidR="00E150A4" w:rsidRPr="00547DEF">
          <w:rPr>
            <w:rStyle w:val="Hyperlink"/>
            <w:noProof/>
          </w:rPr>
          <w:t>1.1.4</w:t>
        </w:r>
        <w:r w:rsidR="00E150A4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E150A4" w:rsidRPr="00547DEF">
          <w:rPr>
            <w:rStyle w:val="Hyperlink"/>
            <w:noProof/>
          </w:rPr>
          <w:t>Anforderungen interessierter Parteien</w:t>
        </w:r>
        <w:r w:rsidR="00E150A4">
          <w:rPr>
            <w:noProof/>
            <w:webHidden/>
          </w:rPr>
          <w:tab/>
        </w:r>
        <w:r w:rsidR="00E150A4">
          <w:rPr>
            <w:noProof/>
            <w:webHidden/>
          </w:rPr>
          <w:fldChar w:fldCharType="begin"/>
        </w:r>
        <w:r w:rsidR="00E150A4">
          <w:rPr>
            <w:noProof/>
            <w:webHidden/>
          </w:rPr>
          <w:instrText xml:space="preserve"> PAGEREF _Toc114059475 \h </w:instrText>
        </w:r>
        <w:r w:rsidR="00E150A4">
          <w:rPr>
            <w:noProof/>
            <w:webHidden/>
          </w:rPr>
        </w:r>
        <w:r w:rsidR="00E150A4">
          <w:rPr>
            <w:noProof/>
            <w:webHidden/>
          </w:rPr>
          <w:fldChar w:fldCharType="separate"/>
        </w:r>
        <w:r w:rsidR="00E150A4">
          <w:rPr>
            <w:noProof/>
            <w:webHidden/>
          </w:rPr>
          <w:t>2</w:t>
        </w:r>
        <w:r w:rsidR="00E150A4">
          <w:rPr>
            <w:noProof/>
            <w:webHidden/>
          </w:rPr>
          <w:fldChar w:fldCharType="end"/>
        </w:r>
      </w:hyperlink>
    </w:p>
    <w:p w14:paraId="6BFFA765" w14:textId="7BD247AF" w:rsidR="00E150A4" w:rsidRDefault="00000000">
      <w:pPr>
        <w:pStyle w:val="Verzeichnis3"/>
        <w:tabs>
          <w:tab w:val="left" w:pos="1100"/>
          <w:tab w:val="right" w:leader="dot" w:pos="9911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114059476" w:history="1">
        <w:r w:rsidR="00E150A4" w:rsidRPr="00547DEF">
          <w:rPr>
            <w:rStyle w:val="Hyperlink"/>
            <w:noProof/>
          </w:rPr>
          <w:t>1.1.5</w:t>
        </w:r>
        <w:r w:rsidR="00E150A4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E150A4" w:rsidRPr="00547DEF">
          <w:rPr>
            <w:rStyle w:val="Hyperlink"/>
            <w:noProof/>
          </w:rPr>
          <w:t>Zusammenarbeit mit Lieferanten und Partnern</w:t>
        </w:r>
        <w:r w:rsidR="00E150A4">
          <w:rPr>
            <w:noProof/>
            <w:webHidden/>
          </w:rPr>
          <w:tab/>
        </w:r>
        <w:r w:rsidR="00E150A4">
          <w:rPr>
            <w:noProof/>
            <w:webHidden/>
          </w:rPr>
          <w:fldChar w:fldCharType="begin"/>
        </w:r>
        <w:r w:rsidR="00E150A4">
          <w:rPr>
            <w:noProof/>
            <w:webHidden/>
          </w:rPr>
          <w:instrText xml:space="preserve"> PAGEREF _Toc114059476 \h </w:instrText>
        </w:r>
        <w:r w:rsidR="00E150A4">
          <w:rPr>
            <w:noProof/>
            <w:webHidden/>
          </w:rPr>
        </w:r>
        <w:r w:rsidR="00E150A4">
          <w:rPr>
            <w:noProof/>
            <w:webHidden/>
          </w:rPr>
          <w:fldChar w:fldCharType="separate"/>
        </w:r>
        <w:r w:rsidR="00E150A4">
          <w:rPr>
            <w:noProof/>
            <w:webHidden/>
          </w:rPr>
          <w:t>2</w:t>
        </w:r>
        <w:r w:rsidR="00E150A4">
          <w:rPr>
            <w:noProof/>
            <w:webHidden/>
          </w:rPr>
          <w:fldChar w:fldCharType="end"/>
        </w:r>
      </w:hyperlink>
    </w:p>
    <w:p w14:paraId="49C5B2FF" w14:textId="32CEC4EE" w:rsidR="00E150A4" w:rsidRDefault="00000000">
      <w:pPr>
        <w:pStyle w:val="Verzeichnis2"/>
        <w:tabs>
          <w:tab w:val="left" w:pos="880"/>
          <w:tab w:val="right" w:leader="dot" w:pos="9911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114059477" w:history="1">
        <w:r w:rsidR="00E150A4" w:rsidRPr="00547DEF">
          <w:rPr>
            <w:rStyle w:val="Hyperlink"/>
            <w:noProof/>
          </w:rPr>
          <w:t>1.2</w:t>
        </w:r>
        <w:r w:rsidR="00E150A4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E150A4" w:rsidRPr="00547DEF">
          <w:rPr>
            <w:rStyle w:val="Hyperlink"/>
            <w:noProof/>
          </w:rPr>
          <w:t>Interne Themen</w:t>
        </w:r>
        <w:r w:rsidR="00E150A4">
          <w:rPr>
            <w:noProof/>
            <w:webHidden/>
          </w:rPr>
          <w:tab/>
        </w:r>
        <w:r w:rsidR="00E150A4">
          <w:rPr>
            <w:noProof/>
            <w:webHidden/>
          </w:rPr>
          <w:fldChar w:fldCharType="begin"/>
        </w:r>
        <w:r w:rsidR="00E150A4">
          <w:rPr>
            <w:noProof/>
            <w:webHidden/>
          </w:rPr>
          <w:instrText xml:space="preserve"> PAGEREF _Toc114059477 \h </w:instrText>
        </w:r>
        <w:r w:rsidR="00E150A4">
          <w:rPr>
            <w:noProof/>
            <w:webHidden/>
          </w:rPr>
        </w:r>
        <w:r w:rsidR="00E150A4">
          <w:rPr>
            <w:noProof/>
            <w:webHidden/>
          </w:rPr>
          <w:fldChar w:fldCharType="separate"/>
        </w:r>
        <w:r w:rsidR="00E150A4">
          <w:rPr>
            <w:noProof/>
            <w:webHidden/>
          </w:rPr>
          <w:t>3</w:t>
        </w:r>
        <w:r w:rsidR="00E150A4">
          <w:rPr>
            <w:noProof/>
            <w:webHidden/>
          </w:rPr>
          <w:fldChar w:fldCharType="end"/>
        </w:r>
      </w:hyperlink>
    </w:p>
    <w:p w14:paraId="4070AA4B" w14:textId="1A9FA7EB" w:rsidR="00E150A4" w:rsidRDefault="00000000">
      <w:pPr>
        <w:pStyle w:val="Verzeichnis3"/>
        <w:tabs>
          <w:tab w:val="left" w:pos="1100"/>
          <w:tab w:val="right" w:leader="dot" w:pos="9911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114059478" w:history="1">
        <w:r w:rsidR="00E150A4" w:rsidRPr="00547DEF">
          <w:rPr>
            <w:rStyle w:val="Hyperlink"/>
            <w:noProof/>
          </w:rPr>
          <w:t>1.2.1</w:t>
        </w:r>
        <w:r w:rsidR="00E150A4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E150A4" w:rsidRPr="00547DEF">
          <w:rPr>
            <w:rStyle w:val="Hyperlink"/>
            <w:noProof/>
          </w:rPr>
          <w:t>Ziele des QM-Systems</w:t>
        </w:r>
        <w:r w:rsidR="00E150A4">
          <w:rPr>
            <w:noProof/>
            <w:webHidden/>
          </w:rPr>
          <w:tab/>
        </w:r>
        <w:r w:rsidR="00E150A4">
          <w:rPr>
            <w:noProof/>
            <w:webHidden/>
          </w:rPr>
          <w:fldChar w:fldCharType="begin"/>
        </w:r>
        <w:r w:rsidR="00E150A4">
          <w:rPr>
            <w:noProof/>
            <w:webHidden/>
          </w:rPr>
          <w:instrText xml:space="preserve"> PAGEREF _Toc114059478 \h </w:instrText>
        </w:r>
        <w:r w:rsidR="00E150A4">
          <w:rPr>
            <w:noProof/>
            <w:webHidden/>
          </w:rPr>
        </w:r>
        <w:r w:rsidR="00E150A4">
          <w:rPr>
            <w:noProof/>
            <w:webHidden/>
          </w:rPr>
          <w:fldChar w:fldCharType="separate"/>
        </w:r>
        <w:r w:rsidR="00E150A4">
          <w:rPr>
            <w:noProof/>
            <w:webHidden/>
          </w:rPr>
          <w:t>3</w:t>
        </w:r>
        <w:r w:rsidR="00E150A4">
          <w:rPr>
            <w:noProof/>
            <w:webHidden/>
          </w:rPr>
          <w:fldChar w:fldCharType="end"/>
        </w:r>
      </w:hyperlink>
    </w:p>
    <w:p w14:paraId="3D41C7ED" w14:textId="2B1B801D" w:rsidR="00E150A4" w:rsidRDefault="00000000">
      <w:pPr>
        <w:pStyle w:val="Verzeichnis3"/>
        <w:tabs>
          <w:tab w:val="left" w:pos="1100"/>
          <w:tab w:val="right" w:leader="dot" w:pos="9911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114059479" w:history="1">
        <w:r w:rsidR="00E150A4" w:rsidRPr="00547DEF">
          <w:rPr>
            <w:rStyle w:val="Hyperlink"/>
            <w:noProof/>
          </w:rPr>
          <w:t>1.2.2</w:t>
        </w:r>
        <w:r w:rsidR="00E150A4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E150A4" w:rsidRPr="00547DEF">
          <w:rPr>
            <w:rStyle w:val="Hyperlink"/>
            <w:noProof/>
          </w:rPr>
          <w:t>Ergebnisse aus Audits</w:t>
        </w:r>
        <w:r w:rsidR="00E150A4">
          <w:rPr>
            <w:noProof/>
            <w:webHidden/>
          </w:rPr>
          <w:tab/>
        </w:r>
        <w:r w:rsidR="00E150A4">
          <w:rPr>
            <w:noProof/>
            <w:webHidden/>
          </w:rPr>
          <w:fldChar w:fldCharType="begin"/>
        </w:r>
        <w:r w:rsidR="00E150A4">
          <w:rPr>
            <w:noProof/>
            <w:webHidden/>
          </w:rPr>
          <w:instrText xml:space="preserve"> PAGEREF _Toc114059479 \h </w:instrText>
        </w:r>
        <w:r w:rsidR="00E150A4">
          <w:rPr>
            <w:noProof/>
            <w:webHidden/>
          </w:rPr>
        </w:r>
        <w:r w:rsidR="00E150A4">
          <w:rPr>
            <w:noProof/>
            <w:webHidden/>
          </w:rPr>
          <w:fldChar w:fldCharType="separate"/>
        </w:r>
        <w:r w:rsidR="00E150A4">
          <w:rPr>
            <w:noProof/>
            <w:webHidden/>
          </w:rPr>
          <w:t>3</w:t>
        </w:r>
        <w:r w:rsidR="00E150A4">
          <w:rPr>
            <w:noProof/>
            <w:webHidden/>
          </w:rPr>
          <w:fldChar w:fldCharType="end"/>
        </w:r>
      </w:hyperlink>
    </w:p>
    <w:p w14:paraId="1F9FB048" w14:textId="73CE8699" w:rsidR="00E150A4" w:rsidRDefault="00000000">
      <w:pPr>
        <w:pStyle w:val="Verzeichnis3"/>
        <w:tabs>
          <w:tab w:val="left" w:pos="1100"/>
          <w:tab w:val="right" w:leader="dot" w:pos="9911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114059480" w:history="1">
        <w:r w:rsidR="00E150A4" w:rsidRPr="00547DEF">
          <w:rPr>
            <w:rStyle w:val="Hyperlink"/>
            <w:noProof/>
          </w:rPr>
          <w:t>1.2.3</w:t>
        </w:r>
        <w:r w:rsidR="00E150A4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E150A4" w:rsidRPr="00547DEF">
          <w:rPr>
            <w:rStyle w:val="Hyperlink"/>
            <w:noProof/>
          </w:rPr>
          <w:t>Qualifikation</w:t>
        </w:r>
        <w:r w:rsidR="00E150A4">
          <w:rPr>
            <w:noProof/>
            <w:webHidden/>
          </w:rPr>
          <w:tab/>
        </w:r>
        <w:r w:rsidR="00E150A4">
          <w:rPr>
            <w:noProof/>
            <w:webHidden/>
          </w:rPr>
          <w:fldChar w:fldCharType="begin"/>
        </w:r>
        <w:r w:rsidR="00E150A4">
          <w:rPr>
            <w:noProof/>
            <w:webHidden/>
          </w:rPr>
          <w:instrText xml:space="preserve"> PAGEREF _Toc114059480 \h </w:instrText>
        </w:r>
        <w:r w:rsidR="00E150A4">
          <w:rPr>
            <w:noProof/>
            <w:webHidden/>
          </w:rPr>
        </w:r>
        <w:r w:rsidR="00E150A4">
          <w:rPr>
            <w:noProof/>
            <w:webHidden/>
          </w:rPr>
          <w:fldChar w:fldCharType="separate"/>
        </w:r>
        <w:r w:rsidR="00E150A4">
          <w:rPr>
            <w:noProof/>
            <w:webHidden/>
          </w:rPr>
          <w:t>3</w:t>
        </w:r>
        <w:r w:rsidR="00E150A4">
          <w:rPr>
            <w:noProof/>
            <w:webHidden/>
          </w:rPr>
          <w:fldChar w:fldCharType="end"/>
        </w:r>
      </w:hyperlink>
    </w:p>
    <w:p w14:paraId="4C3A842F" w14:textId="6CB34B49" w:rsidR="00E150A4" w:rsidRDefault="00000000">
      <w:pPr>
        <w:pStyle w:val="Verzeichnis3"/>
        <w:tabs>
          <w:tab w:val="left" w:pos="1100"/>
          <w:tab w:val="right" w:leader="dot" w:pos="9911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114059481" w:history="1">
        <w:r w:rsidR="00E150A4" w:rsidRPr="00547DEF">
          <w:rPr>
            <w:rStyle w:val="Hyperlink"/>
            <w:noProof/>
          </w:rPr>
          <w:t>1.2.4</w:t>
        </w:r>
        <w:r w:rsidR="00E150A4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E150A4" w:rsidRPr="00547DEF">
          <w:rPr>
            <w:rStyle w:val="Hyperlink"/>
            <w:noProof/>
          </w:rPr>
          <w:t>Wissen der Organisation</w:t>
        </w:r>
        <w:r w:rsidR="00E150A4">
          <w:rPr>
            <w:noProof/>
            <w:webHidden/>
          </w:rPr>
          <w:tab/>
        </w:r>
        <w:r w:rsidR="00E150A4">
          <w:rPr>
            <w:noProof/>
            <w:webHidden/>
          </w:rPr>
          <w:fldChar w:fldCharType="begin"/>
        </w:r>
        <w:r w:rsidR="00E150A4">
          <w:rPr>
            <w:noProof/>
            <w:webHidden/>
          </w:rPr>
          <w:instrText xml:space="preserve"> PAGEREF _Toc114059481 \h </w:instrText>
        </w:r>
        <w:r w:rsidR="00E150A4">
          <w:rPr>
            <w:noProof/>
            <w:webHidden/>
          </w:rPr>
        </w:r>
        <w:r w:rsidR="00E150A4">
          <w:rPr>
            <w:noProof/>
            <w:webHidden/>
          </w:rPr>
          <w:fldChar w:fldCharType="separate"/>
        </w:r>
        <w:r w:rsidR="00E150A4">
          <w:rPr>
            <w:noProof/>
            <w:webHidden/>
          </w:rPr>
          <w:t>3</w:t>
        </w:r>
        <w:r w:rsidR="00E150A4">
          <w:rPr>
            <w:noProof/>
            <w:webHidden/>
          </w:rPr>
          <w:fldChar w:fldCharType="end"/>
        </w:r>
      </w:hyperlink>
    </w:p>
    <w:p w14:paraId="7BEDEA98" w14:textId="0E959D01" w:rsidR="00E150A4" w:rsidRDefault="00000000">
      <w:pPr>
        <w:pStyle w:val="Verzeichnis1"/>
        <w:tabs>
          <w:tab w:val="left" w:pos="400"/>
          <w:tab w:val="right" w:leader="dot" w:pos="9911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114059482" w:history="1">
        <w:r w:rsidR="00E150A4" w:rsidRPr="00547DEF">
          <w:rPr>
            <w:rStyle w:val="Hyperlink"/>
            <w:noProof/>
          </w:rPr>
          <w:t>2</w:t>
        </w:r>
        <w:r w:rsidR="00E150A4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E150A4" w:rsidRPr="00547DEF">
          <w:rPr>
            <w:rStyle w:val="Hyperlink"/>
            <w:noProof/>
          </w:rPr>
          <w:t>Managementsystem</w:t>
        </w:r>
        <w:r w:rsidR="00E150A4">
          <w:rPr>
            <w:noProof/>
            <w:webHidden/>
          </w:rPr>
          <w:tab/>
        </w:r>
        <w:r w:rsidR="00E150A4">
          <w:rPr>
            <w:noProof/>
            <w:webHidden/>
          </w:rPr>
          <w:fldChar w:fldCharType="begin"/>
        </w:r>
        <w:r w:rsidR="00E150A4">
          <w:rPr>
            <w:noProof/>
            <w:webHidden/>
          </w:rPr>
          <w:instrText xml:space="preserve"> PAGEREF _Toc114059482 \h </w:instrText>
        </w:r>
        <w:r w:rsidR="00E150A4">
          <w:rPr>
            <w:noProof/>
            <w:webHidden/>
          </w:rPr>
        </w:r>
        <w:r w:rsidR="00E150A4">
          <w:rPr>
            <w:noProof/>
            <w:webHidden/>
          </w:rPr>
          <w:fldChar w:fldCharType="separate"/>
        </w:r>
        <w:r w:rsidR="00E150A4">
          <w:rPr>
            <w:noProof/>
            <w:webHidden/>
          </w:rPr>
          <w:t>4</w:t>
        </w:r>
        <w:r w:rsidR="00E150A4">
          <w:rPr>
            <w:noProof/>
            <w:webHidden/>
          </w:rPr>
          <w:fldChar w:fldCharType="end"/>
        </w:r>
      </w:hyperlink>
    </w:p>
    <w:p w14:paraId="714DBC28" w14:textId="6A2C9C43" w:rsidR="00E150A4" w:rsidRDefault="00000000">
      <w:pPr>
        <w:pStyle w:val="Verzeichnis2"/>
        <w:tabs>
          <w:tab w:val="left" w:pos="880"/>
          <w:tab w:val="right" w:leader="dot" w:pos="9911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114059483" w:history="1">
        <w:r w:rsidR="00E150A4" w:rsidRPr="00547DEF">
          <w:rPr>
            <w:rStyle w:val="Hyperlink"/>
            <w:noProof/>
          </w:rPr>
          <w:t>2.1</w:t>
        </w:r>
        <w:r w:rsidR="00E150A4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E150A4" w:rsidRPr="00547DEF">
          <w:rPr>
            <w:rStyle w:val="Hyperlink"/>
            <w:noProof/>
          </w:rPr>
          <w:t>Maßnahmenumsetzung (Maßnahmen zum Umgang mit Risiken und Chancen)</w:t>
        </w:r>
        <w:r w:rsidR="00E150A4">
          <w:rPr>
            <w:noProof/>
            <w:webHidden/>
          </w:rPr>
          <w:tab/>
        </w:r>
        <w:r w:rsidR="00E150A4">
          <w:rPr>
            <w:noProof/>
            <w:webHidden/>
          </w:rPr>
          <w:fldChar w:fldCharType="begin"/>
        </w:r>
        <w:r w:rsidR="00E150A4">
          <w:rPr>
            <w:noProof/>
            <w:webHidden/>
          </w:rPr>
          <w:instrText xml:space="preserve"> PAGEREF _Toc114059483 \h </w:instrText>
        </w:r>
        <w:r w:rsidR="00E150A4">
          <w:rPr>
            <w:noProof/>
            <w:webHidden/>
          </w:rPr>
        </w:r>
        <w:r w:rsidR="00E150A4">
          <w:rPr>
            <w:noProof/>
            <w:webHidden/>
          </w:rPr>
          <w:fldChar w:fldCharType="separate"/>
        </w:r>
        <w:r w:rsidR="00E150A4">
          <w:rPr>
            <w:noProof/>
            <w:webHidden/>
          </w:rPr>
          <w:t>4</w:t>
        </w:r>
        <w:r w:rsidR="00E150A4">
          <w:rPr>
            <w:noProof/>
            <w:webHidden/>
          </w:rPr>
          <w:fldChar w:fldCharType="end"/>
        </w:r>
      </w:hyperlink>
    </w:p>
    <w:p w14:paraId="4E383CF2" w14:textId="41FD8BB9" w:rsidR="00E150A4" w:rsidRDefault="00000000">
      <w:pPr>
        <w:pStyle w:val="Verzeichnis2"/>
        <w:tabs>
          <w:tab w:val="left" w:pos="880"/>
          <w:tab w:val="right" w:leader="dot" w:pos="9911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114059484" w:history="1">
        <w:r w:rsidR="00E150A4" w:rsidRPr="00547DEF">
          <w:rPr>
            <w:rStyle w:val="Hyperlink"/>
            <w:noProof/>
          </w:rPr>
          <w:t>2.2</w:t>
        </w:r>
        <w:r w:rsidR="00E150A4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E150A4" w:rsidRPr="00547DEF">
          <w:rPr>
            <w:rStyle w:val="Hyperlink"/>
            <w:noProof/>
          </w:rPr>
          <w:t>Änderungen mit Auswirkungen auf das QM-System</w:t>
        </w:r>
        <w:r w:rsidR="00E150A4">
          <w:rPr>
            <w:noProof/>
            <w:webHidden/>
          </w:rPr>
          <w:tab/>
        </w:r>
        <w:r w:rsidR="00E150A4">
          <w:rPr>
            <w:noProof/>
            <w:webHidden/>
          </w:rPr>
          <w:fldChar w:fldCharType="begin"/>
        </w:r>
        <w:r w:rsidR="00E150A4">
          <w:rPr>
            <w:noProof/>
            <w:webHidden/>
          </w:rPr>
          <w:instrText xml:space="preserve"> PAGEREF _Toc114059484 \h </w:instrText>
        </w:r>
        <w:r w:rsidR="00E150A4">
          <w:rPr>
            <w:noProof/>
            <w:webHidden/>
          </w:rPr>
        </w:r>
        <w:r w:rsidR="00E150A4">
          <w:rPr>
            <w:noProof/>
            <w:webHidden/>
          </w:rPr>
          <w:fldChar w:fldCharType="separate"/>
        </w:r>
        <w:r w:rsidR="00E150A4">
          <w:rPr>
            <w:noProof/>
            <w:webHidden/>
          </w:rPr>
          <w:t>4</w:t>
        </w:r>
        <w:r w:rsidR="00E150A4">
          <w:rPr>
            <w:noProof/>
            <w:webHidden/>
          </w:rPr>
          <w:fldChar w:fldCharType="end"/>
        </w:r>
      </w:hyperlink>
    </w:p>
    <w:p w14:paraId="5E86F7D7" w14:textId="7BDCC9CF" w:rsidR="00E150A4" w:rsidRDefault="00000000">
      <w:pPr>
        <w:pStyle w:val="Verzeichnis2"/>
        <w:tabs>
          <w:tab w:val="left" w:pos="880"/>
          <w:tab w:val="right" w:leader="dot" w:pos="9911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114059485" w:history="1">
        <w:r w:rsidR="00E150A4" w:rsidRPr="00547DEF">
          <w:rPr>
            <w:rStyle w:val="Hyperlink"/>
            <w:noProof/>
          </w:rPr>
          <w:t>2.3</w:t>
        </w:r>
        <w:r w:rsidR="00E150A4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E150A4" w:rsidRPr="00547DEF">
          <w:rPr>
            <w:rStyle w:val="Hyperlink"/>
            <w:noProof/>
          </w:rPr>
          <w:t>Anwendungsbereich</w:t>
        </w:r>
        <w:r w:rsidR="00E150A4">
          <w:rPr>
            <w:noProof/>
            <w:webHidden/>
          </w:rPr>
          <w:tab/>
        </w:r>
        <w:r w:rsidR="00E150A4">
          <w:rPr>
            <w:noProof/>
            <w:webHidden/>
          </w:rPr>
          <w:fldChar w:fldCharType="begin"/>
        </w:r>
        <w:r w:rsidR="00E150A4">
          <w:rPr>
            <w:noProof/>
            <w:webHidden/>
          </w:rPr>
          <w:instrText xml:space="preserve"> PAGEREF _Toc114059485 \h </w:instrText>
        </w:r>
        <w:r w:rsidR="00E150A4">
          <w:rPr>
            <w:noProof/>
            <w:webHidden/>
          </w:rPr>
        </w:r>
        <w:r w:rsidR="00E150A4">
          <w:rPr>
            <w:noProof/>
            <w:webHidden/>
          </w:rPr>
          <w:fldChar w:fldCharType="separate"/>
        </w:r>
        <w:r w:rsidR="00E150A4">
          <w:rPr>
            <w:noProof/>
            <w:webHidden/>
          </w:rPr>
          <w:t>4</w:t>
        </w:r>
        <w:r w:rsidR="00E150A4">
          <w:rPr>
            <w:noProof/>
            <w:webHidden/>
          </w:rPr>
          <w:fldChar w:fldCharType="end"/>
        </w:r>
      </w:hyperlink>
    </w:p>
    <w:p w14:paraId="7ADECA78" w14:textId="61683781" w:rsidR="00E150A4" w:rsidRDefault="00000000">
      <w:pPr>
        <w:pStyle w:val="Verzeichnis2"/>
        <w:tabs>
          <w:tab w:val="left" w:pos="880"/>
          <w:tab w:val="right" w:leader="dot" w:pos="9911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114059486" w:history="1">
        <w:r w:rsidR="00E150A4" w:rsidRPr="00547DEF">
          <w:rPr>
            <w:rStyle w:val="Hyperlink"/>
            <w:noProof/>
          </w:rPr>
          <w:t>2.4</w:t>
        </w:r>
        <w:r w:rsidR="00E150A4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E150A4" w:rsidRPr="00547DEF">
          <w:rPr>
            <w:rStyle w:val="Hyperlink"/>
            <w:noProof/>
          </w:rPr>
          <w:t>Qualitätspolitik</w:t>
        </w:r>
        <w:r w:rsidR="00E150A4">
          <w:rPr>
            <w:noProof/>
            <w:webHidden/>
          </w:rPr>
          <w:tab/>
        </w:r>
        <w:r w:rsidR="00E150A4">
          <w:rPr>
            <w:noProof/>
            <w:webHidden/>
          </w:rPr>
          <w:fldChar w:fldCharType="begin"/>
        </w:r>
        <w:r w:rsidR="00E150A4">
          <w:rPr>
            <w:noProof/>
            <w:webHidden/>
          </w:rPr>
          <w:instrText xml:space="preserve"> PAGEREF _Toc114059486 \h </w:instrText>
        </w:r>
        <w:r w:rsidR="00E150A4">
          <w:rPr>
            <w:noProof/>
            <w:webHidden/>
          </w:rPr>
        </w:r>
        <w:r w:rsidR="00E150A4">
          <w:rPr>
            <w:noProof/>
            <w:webHidden/>
          </w:rPr>
          <w:fldChar w:fldCharType="separate"/>
        </w:r>
        <w:r w:rsidR="00E150A4">
          <w:rPr>
            <w:noProof/>
            <w:webHidden/>
          </w:rPr>
          <w:t>4</w:t>
        </w:r>
        <w:r w:rsidR="00E150A4">
          <w:rPr>
            <w:noProof/>
            <w:webHidden/>
          </w:rPr>
          <w:fldChar w:fldCharType="end"/>
        </w:r>
      </w:hyperlink>
    </w:p>
    <w:p w14:paraId="500A55DA" w14:textId="6FC8A2FE" w:rsidR="00E150A4" w:rsidRDefault="00000000">
      <w:pPr>
        <w:pStyle w:val="Verzeichnis2"/>
        <w:tabs>
          <w:tab w:val="left" w:pos="880"/>
          <w:tab w:val="right" w:leader="dot" w:pos="9911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114059487" w:history="1">
        <w:r w:rsidR="00E150A4" w:rsidRPr="00547DEF">
          <w:rPr>
            <w:rStyle w:val="Hyperlink"/>
            <w:noProof/>
          </w:rPr>
          <w:t>2.5</w:t>
        </w:r>
        <w:r w:rsidR="00E150A4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E150A4" w:rsidRPr="00547DEF">
          <w:rPr>
            <w:rStyle w:val="Hyperlink"/>
            <w:noProof/>
          </w:rPr>
          <w:t>Qualitätsziele</w:t>
        </w:r>
        <w:r w:rsidR="00E150A4">
          <w:rPr>
            <w:noProof/>
            <w:webHidden/>
          </w:rPr>
          <w:tab/>
        </w:r>
        <w:r w:rsidR="00E150A4">
          <w:rPr>
            <w:noProof/>
            <w:webHidden/>
          </w:rPr>
          <w:fldChar w:fldCharType="begin"/>
        </w:r>
        <w:r w:rsidR="00E150A4">
          <w:rPr>
            <w:noProof/>
            <w:webHidden/>
          </w:rPr>
          <w:instrText xml:space="preserve"> PAGEREF _Toc114059487 \h </w:instrText>
        </w:r>
        <w:r w:rsidR="00E150A4">
          <w:rPr>
            <w:noProof/>
            <w:webHidden/>
          </w:rPr>
        </w:r>
        <w:r w:rsidR="00E150A4">
          <w:rPr>
            <w:noProof/>
            <w:webHidden/>
          </w:rPr>
          <w:fldChar w:fldCharType="separate"/>
        </w:r>
        <w:r w:rsidR="00E150A4">
          <w:rPr>
            <w:noProof/>
            <w:webHidden/>
          </w:rPr>
          <w:t>4</w:t>
        </w:r>
        <w:r w:rsidR="00E150A4">
          <w:rPr>
            <w:noProof/>
            <w:webHidden/>
          </w:rPr>
          <w:fldChar w:fldCharType="end"/>
        </w:r>
      </w:hyperlink>
    </w:p>
    <w:p w14:paraId="378C7A91" w14:textId="626EE2B4" w:rsidR="00E150A4" w:rsidRDefault="00000000">
      <w:pPr>
        <w:pStyle w:val="Verzeichnis1"/>
        <w:tabs>
          <w:tab w:val="left" w:pos="400"/>
          <w:tab w:val="right" w:leader="dot" w:pos="9911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114059488" w:history="1">
        <w:r w:rsidR="00E150A4" w:rsidRPr="00547DEF">
          <w:rPr>
            <w:rStyle w:val="Hyperlink"/>
            <w:noProof/>
          </w:rPr>
          <w:t>3</w:t>
        </w:r>
        <w:r w:rsidR="00E150A4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E150A4" w:rsidRPr="00547DEF">
          <w:rPr>
            <w:rStyle w:val="Hyperlink"/>
            <w:noProof/>
          </w:rPr>
          <w:t>Prioritätsziele und Maßnahmen</w:t>
        </w:r>
        <w:r w:rsidR="00E150A4">
          <w:rPr>
            <w:noProof/>
            <w:webHidden/>
          </w:rPr>
          <w:tab/>
        </w:r>
        <w:r w:rsidR="00E150A4">
          <w:rPr>
            <w:noProof/>
            <w:webHidden/>
          </w:rPr>
          <w:fldChar w:fldCharType="begin"/>
        </w:r>
        <w:r w:rsidR="00E150A4">
          <w:rPr>
            <w:noProof/>
            <w:webHidden/>
          </w:rPr>
          <w:instrText xml:space="preserve"> PAGEREF _Toc114059488 \h </w:instrText>
        </w:r>
        <w:r w:rsidR="00E150A4">
          <w:rPr>
            <w:noProof/>
            <w:webHidden/>
          </w:rPr>
        </w:r>
        <w:r w:rsidR="00E150A4">
          <w:rPr>
            <w:noProof/>
            <w:webHidden/>
          </w:rPr>
          <w:fldChar w:fldCharType="separate"/>
        </w:r>
        <w:r w:rsidR="00E150A4">
          <w:rPr>
            <w:noProof/>
            <w:webHidden/>
          </w:rPr>
          <w:t>5</w:t>
        </w:r>
        <w:r w:rsidR="00E150A4">
          <w:rPr>
            <w:noProof/>
            <w:webHidden/>
          </w:rPr>
          <w:fldChar w:fldCharType="end"/>
        </w:r>
      </w:hyperlink>
    </w:p>
    <w:p w14:paraId="2346D582" w14:textId="169567C2" w:rsidR="00E150A4" w:rsidRDefault="00000000">
      <w:pPr>
        <w:pStyle w:val="Verzeichnis2"/>
        <w:tabs>
          <w:tab w:val="left" w:pos="880"/>
          <w:tab w:val="right" w:leader="dot" w:pos="9911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114059489" w:history="1">
        <w:r w:rsidR="00E150A4" w:rsidRPr="00547DEF">
          <w:rPr>
            <w:rStyle w:val="Hyperlink"/>
            <w:noProof/>
          </w:rPr>
          <w:t>3.1</w:t>
        </w:r>
        <w:r w:rsidR="00E150A4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E150A4" w:rsidRPr="00547DEF">
          <w:rPr>
            <w:rStyle w:val="Hyperlink"/>
            <w:noProof/>
          </w:rPr>
          <w:t>Rückblick</w:t>
        </w:r>
        <w:r w:rsidR="00E150A4">
          <w:rPr>
            <w:noProof/>
            <w:webHidden/>
          </w:rPr>
          <w:tab/>
        </w:r>
        <w:r w:rsidR="00E150A4">
          <w:rPr>
            <w:noProof/>
            <w:webHidden/>
          </w:rPr>
          <w:fldChar w:fldCharType="begin"/>
        </w:r>
        <w:r w:rsidR="00E150A4">
          <w:rPr>
            <w:noProof/>
            <w:webHidden/>
          </w:rPr>
          <w:instrText xml:space="preserve"> PAGEREF _Toc114059489 \h </w:instrText>
        </w:r>
        <w:r w:rsidR="00E150A4">
          <w:rPr>
            <w:noProof/>
            <w:webHidden/>
          </w:rPr>
        </w:r>
        <w:r w:rsidR="00E150A4">
          <w:rPr>
            <w:noProof/>
            <w:webHidden/>
          </w:rPr>
          <w:fldChar w:fldCharType="separate"/>
        </w:r>
        <w:r w:rsidR="00E150A4">
          <w:rPr>
            <w:noProof/>
            <w:webHidden/>
          </w:rPr>
          <w:t>5</w:t>
        </w:r>
        <w:r w:rsidR="00E150A4">
          <w:rPr>
            <w:noProof/>
            <w:webHidden/>
          </w:rPr>
          <w:fldChar w:fldCharType="end"/>
        </w:r>
      </w:hyperlink>
    </w:p>
    <w:p w14:paraId="6F79A4FB" w14:textId="4F8FBB23" w:rsidR="00E150A4" w:rsidRDefault="00000000">
      <w:pPr>
        <w:pStyle w:val="Verzeichnis2"/>
        <w:tabs>
          <w:tab w:val="left" w:pos="880"/>
          <w:tab w:val="right" w:leader="dot" w:pos="9911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114059490" w:history="1">
        <w:r w:rsidR="00E150A4" w:rsidRPr="00547DEF">
          <w:rPr>
            <w:rStyle w:val="Hyperlink"/>
            <w:noProof/>
          </w:rPr>
          <w:t>3.2</w:t>
        </w:r>
        <w:r w:rsidR="00E150A4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E150A4" w:rsidRPr="00547DEF">
          <w:rPr>
            <w:rStyle w:val="Hyperlink"/>
            <w:noProof/>
          </w:rPr>
          <w:t>Ausblick</w:t>
        </w:r>
        <w:r w:rsidR="00E150A4">
          <w:rPr>
            <w:noProof/>
            <w:webHidden/>
          </w:rPr>
          <w:tab/>
        </w:r>
        <w:r w:rsidR="00E150A4">
          <w:rPr>
            <w:noProof/>
            <w:webHidden/>
          </w:rPr>
          <w:fldChar w:fldCharType="begin"/>
        </w:r>
        <w:r w:rsidR="00E150A4">
          <w:rPr>
            <w:noProof/>
            <w:webHidden/>
          </w:rPr>
          <w:instrText xml:space="preserve"> PAGEREF _Toc114059490 \h </w:instrText>
        </w:r>
        <w:r w:rsidR="00E150A4">
          <w:rPr>
            <w:noProof/>
            <w:webHidden/>
          </w:rPr>
        </w:r>
        <w:r w:rsidR="00E150A4">
          <w:rPr>
            <w:noProof/>
            <w:webHidden/>
          </w:rPr>
          <w:fldChar w:fldCharType="separate"/>
        </w:r>
        <w:r w:rsidR="00E150A4">
          <w:rPr>
            <w:noProof/>
            <w:webHidden/>
          </w:rPr>
          <w:t>5</w:t>
        </w:r>
        <w:r w:rsidR="00E150A4">
          <w:rPr>
            <w:noProof/>
            <w:webHidden/>
          </w:rPr>
          <w:fldChar w:fldCharType="end"/>
        </w:r>
      </w:hyperlink>
    </w:p>
    <w:p w14:paraId="774C6EB4" w14:textId="28BB1956" w:rsidR="00125407" w:rsidRDefault="00125407" w:rsidP="00125407">
      <w:r>
        <w:fldChar w:fldCharType="end"/>
      </w:r>
    </w:p>
    <w:p w14:paraId="01270FC0" w14:textId="77777777" w:rsidR="00125407" w:rsidRDefault="00125407" w:rsidP="00125407"/>
    <w:p w14:paraId="5293E57B" w14:textId="77777777" w:rsidR="00125407" w:rsidRPr="005A77BF" w:rsidRDefault="00125407" w:rsidP="00125407"/>
    <w:p w14:paraId="034E28E4" w14:textId="77777777" w:rsidR="00CA1CFD" w:rsidRDefault="00CA1CFD">
      <w:pPr>
        <w:spacing w:line="240" w:lineRule="auto"/>
        <w:rPr>
          <w:rFonts w:cs="Arial"/>
          <w:b/>
          <w:bCs/>
          <w:kern w:val="32"/>
          <w:sz w:val="24"/>
          <w:szCs w:val="32"/>
          <w:u w:val="single"/>
        </w:rPr>
      </w:pPr>
      <w:r>
        <w:br w:type="page"/>
      </w:r>
    </w:p>
    <w:p w14:paraId="3301C5D8" w14:textId="71667973" w:rsidR="00125407" w:rsidRDefault="00125407" w:rsidP="00125407">
      <w:pPr>
        <w:pStyle w:val="berschrift1"/>
        <w:tabs>
          <w:tab w:val="num" w:pos="432"/>
        </w:tabs>
        <w:spacing w:before="360" w:after="120" w:line="240" w:lineRule="auto"/>
        <w:ind w:left="431" w:hanging="431"/>
      </w:pPr>
      <w:bookmarkStart w:id="0" w:name="_Toc114059470"/>
      <w:r>
        <w:lastRenderedPageBreak/>
        <w:t>Analysen</w:t>
      </w:r>
      <w:bookmarkEnd w:id="0"/>
    </w:p>
    <w:p w14:paraId="660FABDC" w14:textId="3AEA8FA7" w:rsidR="00125407" w:rsidRDefault="00125407" w:rsidP="00125407">
      <w:pPr>
        <w:pStyle w:val="berschrift2"/>
        <w:tabs>
          <w:tab w:val="num" w:pos="576"/>
        </w:tabs>
        <w:spacing w:after="120" w:line="240" w:lineRule="auto"/>
        <w:ind w:left="578" w:hanging="578"/>
      </w:pPr>
      <w:bookmarkStart w:id="1" w:name="_Toc114059471"/>
      <w:r>
        <w:t>Externe Themen</w:t>
      </w:r>
      <w:bookmarkEnd w:id="1"/>
    </w:p>
    <w:p w14:paraId="36DA08A6" w14:textId="77777777" w:rsidR="00E53DAD" w:rsidRDefault="00E53DAD" w:rsidP="00E53DAD">
      <w:pPr>
        <w:pStyle w:val="berschrift3"/>
        <w:tabs>
          <w:tab w:val="num" w:pos="720"/>
        </w:tabs>
      </w:pPr>
      <w:bookmarkStart w:id="2" w:name="_Toc114059472"/>
      <w:r>
        <w:t>Kundenreklamationen</w:t>
      </w:r>
      <w:bookmarkEnd w:id="2"/>
    </w:p>
    <w:tbl>
      <w:tblPr>
        <w:tblStyle w:val="Gitternetztabelle1hell"/>
        <w:tblW w:w="9996" w:type="dxa"/>
        <w:tblLook w:val="0680" w:firstRow="0" w:lastRow="0" w:firstColumn="1" w:lastColumn="0" w:noHBand="1" w:noVBand="1"/>
      </w:tblPr>
      <w:tblGrid>
        <w:gridCol w:w="1472"/>
        <w:gridCol w:w="1213"/>
        <w:gridCol w:w="7311"/>
      </w:tblGrid>
      <w:tr w:rsidR="00E53DAD" w14:paraId="47A87AEF" w14:textId="77777777" w:rsidTr="007A446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72" w:type="dxa"/>
          </w:tcPr>
          <w:p w14:paraId="658A946E" w14:textId="77777777" w:rsidR="00E53DAD" w:rsidRDefault="00E53DAD" w:rsidP="007A4462">
            <w:r>
              <w:t>Grundlage:</w:t>
            </w:r>
          </w:p>
        </w:tc>
        <w:tc>
          <w:tcPr>
            <w:tcW w:w="8524" w:type="dxa"/>
            <w:gridSpan w:val="2"/>
          </w:tcPr>
          <w:p w14:paraId="106D2EC8" w14:textId="77777777" w:rsidR="00E53DAD" w:rsidRDefault="00E53DAD" w:rsidP="007A44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E53DAD" w14:paraId="327EB0C4" w14:textId="77777777" w:rsidTr="007A446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72" w:type="dxa"/>
          </w:tcPr>
          <w:p w14:paraId="2580F938" w14:textId="77777777" w:rsidR="00E53DAD" w:rsidRDefault="00E53DAD" w:rsidP="007A4462">
            <w:r>
              <w:t>Bewertung:</w:t>
            </w:r>
          </w:p>
        </w:tc>
        <w:tc>
          <w:tcPr>
            <w:tcW w:w="1213" w:type="dxa"/>
          </w:tcPr>
          <w:p w14:paraId="5FE59D61" w14:textId="77777777" w:rsidR="00E53DAD" w:rsidRDefault="00E53DAD" w:rsidP="007A44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Methode: </w:t>
            </w:r>
          </w:p>
          <w:p w14:paraId="06D36962" w14:textId="77777777" w:rsidR="00E53DAD" w:rsidRDefault="00E53DAD" w:rsidP="007A44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Ergebnis:</w:t>
            </w:r>
          </w:p>
        </w:tc>
        <w:tc>
          <w:tcPr>
            <w:tcW w:w="7306" w:type="dxa"/>
          </w:tcPr>
          <w:p w14:paraId="777E9197" w14:textId="77777777" w:rsidR="00E53DAD" w:rsidRDefault="00000000" w:rsidP="007A4462">
            <w:pPr>
              <w:spacing w:line="312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sdt>
              <w:sdtPr>
                <w:id w:val="14187540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53DA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E53DAD">
              <w:t xml:space="preserve"> </w:t>
            </w:r>
            <w:r w:rsidR="00E53DAD"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</w:rPr>
              <mc:AlternateContent>
                <mc:Choice Requires="w16se">
                  <w16se:symEx w16se:font="Segoe UI Emoji" w16se:char="1F600"/>
                </mc:Choice>
                <mc:Fallback>
                  <w:t>😀</w:t>
                </mc:Fallback>
              </mc:AlternateContent>
            </w:r>
            <w:r w:rsidR="00E53DAD">
              <w:t xml:space="preserve">   </w:t>
            </w:r>
            <w:sdt>
              <w:sdtPr>
                <w:id w:val="1070154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53DA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E53DAD">
              <w:t xml:space="preserve"> </w:t>
            </w:r>
            <w:r w:rsidR="00E53DAD"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</w:rPr>
              <mc:AlternateContent>
                <mc:Choice Requires="w16se">
                  <w16se:symEx w16se:font="Segoe UI Emoji" w16se:char="1F642"/>
                </mc:Choice>
                <mc:Fallback>
                  <w:t>🙂</w:t>
                </mc:Fallback>
              </mc:AlternateContent>
            </w:r>
            <w:r w:rsidR="00E53DAD">
              <w:t xml:space="preserve">   </w:t>
            </w:r>
            <w:sdt>
              <w:sdtPr>
                <w:id w:val="-2274604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53DA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E53DAD">
              <w:t xml:space="preserve"> </w:t>
            </w:r>
            <w:r w:rsidR="00E53DAD"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</w:rPr>
              <mc:AlternateContent>
                <mc:Choice Requires="w16se">
                  <w16se:symEx w16se:font="Segoe UI Emoji" w16se:char="1F644"/>
                </mc:Choice>
                <mc:Fallback>
                  <w:t>🙄</w:t>
                </mc:Fallback>
              </mc:AlternateContent>
            </w:r>
            <w:r w:rsidR="00E53DAD">
              <w:t xml:space="preserve">   </w:t>
            </w:r>
            <w:sdt>
              <w:sdtPr>
                <w:id w:val="-2626915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53DA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E53DAD">
              <w:t xml:space="preserve"> </w:t>
            </w:r>
            <w:r w:rsidR="00E53DAD"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</w:rPr>
              <mc:AlternateContent>
                <mc:Choice Requires="w16se">
                  <w16se:symEx w16se:font="Segoe UI Emoji" w16se:char="1F914"/>
                </mc:Choice>
                <mc:Fallback>
                  <w:t>🤔</w:t>
                </mc:Fallback>
              </mc:AlternateContent>
            </w:r>
          </w:p>
          <w:p w14:paraId="4DA44883" w14:textId="77777777" w:rsidR="00E53DAD" w:rsidRDefault="00000000" w:rsidP="007A4462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sdt>
              <w:sdtPr>
                <w:id w:val="7182446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53DA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E53DAD">
              <w:t xml:space="preserve"> </w:t>
            </w:r>
            <w:r w:rsidR="00E53DAD"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</w:rPr>
              <mc:AlternateContent>
                <mc:Choice Requires="w16se">
                  <w16se:symEx w16se:font="Segoe UI Emoji" w16se:char="1F600"/>
                </mc:Choice>
                <mc:Fallback>
                  <w:t>😀</w:t>
                </mc:Fallback>
              </mc:AlternateContent>
            </w:r>
            <w:r w:rsidR="00E53DAD">
              <w:t xml:space="preserve">   </w:t>
            </w:r>
            <w:sdt>
              <w:sdtPr>
                <w:id w:val="1265894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53DA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E53DAD">
              <w:t xml:space="preserve"> </w:t>
            </w:r>
            <w:r w:rsidR="00E53DAD"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</w:rPr>
              <mc:AlternateContent>
                <mc:Choice Requires="w16se">
                  <w16se:symEx w16se:font="Segoe UI Emoji" w16se:char="1F642"/>
                </mc:Choice>
                <mc:Fallback>
                  <w:t>🙂</w:t>
                </mc:Fallback>
              </mc:AlternateContent>
            </w:r>
            <w:r w:rsidR="00E53DAD">
              <w:t xml:space="preserve">   </w:t>
            </w:r>
            <w:sdt>
              <w:sdtPr>
                <w:id w:val="14926062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53DA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E53DAD">
              <w:t xml:space="preserve"> </w:t>
            </w:r>
            <w:r w:rsidR="00E53DAD"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</w:rPr>
              <mc:AlternateContent>
                <mc:Choice Requires="w16se">
                  <w16se:symEx w16se:font="Segoe UI Emoji" w16se:char="1F644"/>
                </mc:Choice>
                <mc:Fallback>
                  <w:t>🙄</w:t>
                </mc:Fallback>
              </mc:AlternateContent>
            </w:r>
            <w:r w:rsidR="00E53DAD">
              <w:t xml:space="preserve">   </w:t>
            </w:r>
            <w:sdt>
              <w:sdtPr>
                <w:id w:val="1166505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53DA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E53DAD">
              <w:t xml:space="preserve"> </w:t>
            </w:r>
            <w:r w:rsidR="00E53DAD"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</w:rPr>
              <mc:AlternateContent>
                <mc:Choice Requires="w16se">
                  <w16se:symEx w16se:font="Segoe UI Emoji" w16se:char="1F914"/>
                </mc:Choice>
                <mc:Fallback>
                  <w:t>🤔</w:t>
                </mc:Fallback>
              </mc:AlternateContent>
            </w:r>
          </w:p>
        </w:tc>
      </w:tr>
      <w:tr w:rsidR="00E53DAD" w14:paraId="690E20D7" w14:textId="77777777" w:rsidTr="007A446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72" w:type="dxa"/>
          </w:tcPr>
          <w:p w14:paraId="41502D9D" w14:textId="77777777" w:rsidR="00E53DAD" w:rsidRDefault="00E53DAD" w:rsidP="007A4462">
            <w:r>
              <w:t>Begründung:</w:t>
            </w:r>
          </w:p>
        </w:tc>
        <w:tc>
          <w:tcPr>
            <w:tcW w:w="8524" w:type="dxa"/>
            <w:gridSpan w:val="2"/>
          </w:tcPr>
          <w:p w14:paraId="3BF2B4C8" w14:textId="77777777" w:rsidR="00E53DAD" w:rsidRDefault="00E53DAD" w:rsidP="007A44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E53DAD" w14:paraId="238DF97C" w14:textId="77777777" w:rsidTr="007A446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72" w:type="dxa"/>
          </w:tcPr>
          <w:p w14:paraId="5E0EBD2F" w14:textId="77777777" w:rsidR="00E53DAD" w:rsidRDefault="00E53DAD" w:rsidP="007A4462">
            <w:r>
              <w:t>Maßnahmen:</w:t>
            </w:r>
          </w:p>
        </w:tc>
        <w:tc>
          <w:tcPr>
            <w:tcW w:w="8524" w:type="dxa"/>
            <w:gridSpan w:val="2"/>
          </w:tcPr>
          <w:p w14:paraId="767C8F2F" w14:textId="77777777" w:rsidR="00E53DAD" w:rsidRDefault="00E53DAD" w:rsidP="007A44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</w:tbl>
    <w:p w14:paraId="02410033" w14:textId="54C31DD1" w:rsidR="00125407" w:rsidRDefault="00125407" w:rsidP="00125407">
      <w:pPr>
        <w:pStyle w:val="berschrift3"/>
        <w:tabs>
          <w:tab w:val="num" w:pos="720"/>
        </w:tabs>
      </w:pPr>
      <w:bookmarkStart w:id="3" w:name="_Toc114059473"/>
      <w:r>
        <w:t>Kundenzufriedenheit</w:t>
      </w:r>
      <w:bookmarkEnd w:id="3"/>
    </w:p>
    <w:tbl>
      <w:tblPr>
        <w:tblStyle w:val="Gitternetztabelle1hell"/>
        <w:tblW w:w="9996" w:type="dxa"/>
        <w:tblLook w:val="0680" w:firstRow="0" w:lastRow="0" w:firstColumn="1" w:lastColumn="0" w:noHBand="1" w:noVBand="1"/>
      </w:tblPr>
      <w:tblGrid>
        <w:gridCol w:w="1472"/>
        <w:gridCol w:w="1213"/>
        <w:gridCol w:w="7311"/>
      </w:tblGrid>
      <w:tr w:rsidR="00020E55" w14:paraId="18C162B2" w14:textId="77777777" w:rsidTr="00E53DA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72" w:type="dxa"/>
          </w:tcPr>
          <w:p w14:paraId="4A722D6C" w14:textId="64D05067" w:rsidR="00020E55" w:rsidRDefault="00683C04" w:rsidP="00020E55">
            <w:r>
              <w:t>Grundlage</w:t>
            </w:r>
            <w:r w:rsidR="00E53DAD">
              <w:t>:</w:t>
            </w:r>
          </w:p>
        </w:tc>
        <w:tc>
          <w:tcPr>
            <w:tcW w:w="8524" w:type="dxa"/>
            <w:gridSpan w:val="2"/>
          </w:tcPr>
          <w:p w14:paraId="194575B5" w14:textId="77777777" w:rsidR="00020E55" w:rsidRDefault="00020E55" w:rsidP="00020E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683C04" w14:paraId="08EB6FE4" w14:textId="77777777" w:rsidTr="00E53DA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72" w:type="dxa"/>
          </w:tcPr>
          <w:p w14:paraId="4DF3F425" w14:textId="26A977D4" w:rsidR="00683C04" w:rsidRDefault="00683C04" w:rsidP="00020E55">
            <w:r>
              <w:t>Bewertung</w:t>
            </w:r>
            <w:r w:rsidR="00E53DAD">
              <w:t>:</w:t>
            </w:r>
          </w:p>
        </w:tc>
        <w:tc>
          <w:tcPr>
            <w:tcW w:w="1213" w:type="dxa"/>
          </w:tcPr>
          <w:p w14:paraId="612E597E" w14:textId="6CCE98A3" w:rsidR="00683C04" w:rsidRDefault="00683C04" w:rsidP="00020E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Methode: </w:t>
            </w:r>
          </w:p>
          <w:p w14:paraId="7F78843A" w14:textId="0703650B" w:rsidR="00683C04" w:rsidRDefault="00683C04" w:rsidP="00020E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Ergebnis:</w:t>
            </w:r>
          </w:p>
        </w:tc>
        <w:tc>
          <w:tcPr>
            <w:tcW w:w="7311" w:type="dxa"/>
          </w:tcPr>
          <w:p w14:paraId="7F49BEE5" w14:textId="73D00B0C" w:rsidR="00683C04" w:rsidRDefault="00000000" w:rsidP="00683C04">
            <w:pPr>
              <w:spacing w:line="312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sdt>
              <w:sdtPr>
                <w:id w:val="-5179223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83C0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683C04">
              <w:t xml:space="preserve"> </w:t>
            </w:r>
            <w:r w:rsidR="00683C04"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</w:rPr>
              <mc:AlternateContent>
                <mc:Choice Requires="w16se">
                  <w16se:symEx w16se:font="Segoe UI Emoji" w16se:char="1F600"/>
                </mc:Choice>
                <mc:Fallback>
                  <w:t>😀</w:t>
                </mc:Fallback>
              </mc:AlternateContent>
            </w:r>
            <w:r w:rsidR="00E53DAD">
              <w:t xml:space="preserve">  </w:t>
            </w:r>
            <w:r w:rsidR="00683C04">
              <w:t xml:space="preserve"> </w:t>
            </w:r>
            <w:sdt>
              <w:sdtPr>
                <w:id w:val="2146224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83C0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683C04">
              <w:t xml:space="preserve"> </w:t>
            </w:r>
            <w:r w:rsidR="00683C04"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</w:rPr>
              <mc:AlternateContent>
                <mc:Choice Requires="w16se">
                  <w16se:symEx w16se:font="Segoe UI Emoji" w16se:char="1F642"/>
                </mc:Choice>
                <mc:Fallback>
                  <w:t>🙂</w:t>
                </mc:Fallback>
              </mc:AlternateContent>
            </w:r>
            <w:r w:rsidR="00E53DAD">
              <w:t xml:space="preserve">  </w:t>
            </w:r>
            <w:r w:rsidR="00683C04">
              <w:t xml:space="preserve"> </w:t>
            </w:r>
            <w:sdt>
              <w:sdtPr>
                <w:id w:val="13353357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83C0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683C04">
              <w:t xml:space="preserve"> </w:t>
            </w:r>
            <w:r w:rsidR="00683C04"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</w:rPr>
              <mc:AlternateContent>
                <mc:Choice Requires="w16se">
                  <w16se:symEx w16se:font="Segoe UI Emoji" w16se:char="1F644"/>
                </mc:Choice>
                <mc:Fallback>
                  <w:t>🙄</w:t>
                </mc:Fallback>
              </mc:AlternateContent>
            </w:r>
            <w:r w:rsidR="00E53DAD">
              <w:t xml:space="preserve">  </w:t>
            </w:r>
            <w:r w:rsidR="00683C04">
              <w:t xml:space="preserve"> </w:t>
            </w:r>
            <w:sdt>
              <w:sdtPr>
                <w:id w:val="11457055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83C0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683C04">
              <w:t xml:space="preserve"> </w:t>
            </w:r>
            <w:r w:rsidR="00683C04"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</w:rPr>
              <mc:AlternateContent>
                <mc:Choice Requires="w16se">
                  <w16se:symEx w16se:font="Segoe UI Emoji" w16se:char="1F914"/>
                </mc:Choice>
                <mc:Fallback>
                  <w:t>🤔</w:t>
                </mc:Fallback>
              </mc:AlternateContent>
            </w:r>
          </w:p>
          <w:p w14:paraId="22EA1319" w14:textId="595CB1DC" w:rsidR="00683C04" w:rsidRDefault="00000000" w:rsidP="00683C04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sdt>
              <w:sdtPr>
                <w:id w:val="14582164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83C0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683C04">
              <w:t xml:space="preserve"> </w:t>
            </w:r>
            <w:r w:rsidR="00683C04"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</w:rPr>
              <mc:AlternateContent>
                <mc:Choice Requires="w16se">
                  <w16se:symEx w16se:font="Segoe UI Emoji" w16se:char="1F600"/>
                </mc:Choice>
                <mc:Fallback>
                  <w:t>😀</w:t>
                </mc:Fallback>
              </mc:AlternateContent>
            </w:r>
            <w:r w:rsidR="00E53DAD">
              <w:t xml:space="preserve">  </w:t>
            </w:r>
            <w:r w:rsidR="00683C04">
              <w:t xml:space="preserve"> </w:t>
            </w:r>
            <w:sdt>
              <w:sdtPr>
                <w:id w:val="2513339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83C0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683C04">
              <w:t xml:space="preserve"> </w:t>
            </w:r>
            <w:r w:rsidR="00683C04"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</w:rPr>
              <mc:AlternateContent>
                <mc:Choice Requires="w16se">
                  <w16se:symEx w16se:font="Segoe UI Emoji" w16se:char="1F642"/>
                </mc:Choice>
                <mc:Fallback>
                  <w:t>🙂</w:t>
                </mc:Fallback>
              </mc:AlternateContent>
            </w:r>
            <w:r w:rsidR="00E53DAD">
              <w:t xml:space="preserve">  </w:t>
            </w:r>
            <w:r w:rsidR="00683C04">
              <w:t xml:space="preserve"> </w:t>
            </w:r>
            <w:sdt>
              <w:sdtPr>
                <w:id w:val="-1689500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83C0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683C04">
              <w:t xml:space="preserve"> </w:t>
            </w:r>
            <w:r w:rsidR="00683C04"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</w:rPr>
              <mc:AlternateContent>
                <mc:Choice Requires="w16se">
                  <w16se:symEx w16se:font="Segoe UI Emoji" w16se:char="1F644"/>
                </mc:Choice>
                <mc:Fallback>
                  <w:t>🙄</w:t>
                </mc:Fallback>
              </mc:AlternateContent>
            </w:r>
            <w:r w:rsidR="00E53DAD">
              <w:t xml:space="preserve">  </w:t>
            </w:r>
            <w:r w:rsidR="00683C04">
              <w:t xml:space="preserve"> </w:t>
            </w:r>
            <w:sdt>
              <w:sdtPr>
                <w:id w:val="2272697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83C0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683C04">
              <w:t xml:space="preserve"> </w:t>
            </w:r>
            <w:r w:rsidR="00683C04"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</w:rPr>
              <mc:AlternateContent>
                <mc:Choice Requires="w16se">
                  <w16se:symEx w16se:font="Segoe UI Emoji" w16se:char="1F914"/>
                </mc:Choice>
                <mc:Fallback>
                  <w:t>🤔</w:t>
                </mc:Fallback>
              </mc:AlternateContent>
            </w:r>
          </w:p>
        </w:tc>
      </w:tr>
      <w:tr w:rsidR="00020E55" w14:paraId="3C700FD1" w14:textId="77777777" w:rsidTr="00E53DA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72" w:type="dxa"/>
          </w:tcPr>
          <w:p w14:paraId="4B302E15" w14:textId="4E66D5E2" w:rsidR="00020E55" w:rsidRDefault="00683C04" w:rsidP="00020E55">
            <w:r>
              <w:t>Begründung</w:t>
            </w:r>
            <w:r w:rsidR="00E53DAD">
              <w:t>:</w:t>
            </w:r>
          </w:p>
        </w:tc>
        <w:tc>
          <w:tcPr>
            <w:tcW w:w="8524" w:type="dxa"/>
            <w:gridSpan w:val="2"/>
          </w:tcPr>
          <w:p w14:paraId="1264B492" w14:textId="77777777" w:rsidR="00020E55" w:rsidRDefault="00020E55" w:rsidP="00020E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020E55" w14:paraId="0505A53E" w14:textId="77777777" w:rsidTr="00E53DA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72" w:type="dxa"/>
          </w:tcPr>
          <w:p w14:paraId="321BA968" w14:textId="5A281F15" w:rsidR="00020E55" w:rsidRDefault="00020E55" w:rsidP="00020E55">
            <w:r>
              <w:t>Maßnahmen</w:t>
            </w:r>
            <w:r w:rsidR="00E53DAD">
              <w:t>:</w:t>
            </w:r>
          </w:p>
        </w:tc>
        <w:tc>
          <w:tcPr>
            <w:tcW w:w="8524" w:type="dxa"/>
            <w:gridSpan w:val="2"/>
          </w:tcPr>
          <w:p w14:paraId="6A3EC482" w14:textId="77777777" w:rsidR="00020E55" w:rsidRDefault="00020E55" w:rsidP="00020E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</w:tbl>
    <w:p w14:paraId="2688390D" w14:textId="77777777" w:rsidR="00E53DAD" w:rsidRDefault="00E53DAD" w:rsidP="00E53DAD">
      <w:pPr>
        <w:pStyle w:val="berschrift3"/>
        <w:tabs>
          <w:tab w:val="num" w:pos="720"/>
        </w:tabs>
      </w:pPr>
      <w:bookmarkStart w:id="4" w:name="_Toc114059474"/>
      <w:r>
        <w:t>Rechtliche Anforderungen</w:t>
      </w:r>
      <w:bookmarkEnd w:id="4"/>
    </w:p>
    <w:tbl>
      <w:tblPr>
        <w:tblStyle w:val="Gitternetztabelle1hell"/>
        <w:tblW w:w="9996" w:type="dxa"/>
        <w:tblLook w:val="0680" w:firstRow="0" w:lastRow="0" w:firstColumn="1" w:lastColumn="0" w:noHBand="1" w:noVBand="1"/>
      </w:tblPr>
      <w:tblGrid>
        <w:gridCol w:w="1472"/>
        <w:gridCol w:w="1213"/>
        <w:gridCol w:w="7311"/>
      </w:tblGrid>
      <w:tr w:rsidR="00E53DAD" w14:paraId="4D1B23D7" w14:textId="77777777" w:rsidTr="007A446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72" w:type="dxa"/>
          </w:tcPr>
          <w:p w14:paraId="5301616B" w14:textId="77777777" w:rsidR="00E53DAD" w:rsidRDefault="00E53DAD" w:rsidP="007A4462">
            <w:r>
              <w:t>Grundlage:</w:t>
            </w:r>
          </w:p>
        </w:tc>
        <w:tc>
          <w:tcPr>
            <w:tcW w:w="8524" w:type="dxa"/>
            <w:gridSpan w:val="2"/>
          </w:tcPr>
          <w:p w14:paraId="77031A76" w14:textId="77777777" w:rsidR="00E53DAD" w:rsidRDefault="00E53DAD" w:rsidP="007A44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E53DAD" w14:paraId="0EB1A8B9" w14:textId="77777777" w:rsidTr="007A446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72" w:type="dxa"/>
          </w:tcPr>
          <w:p w14:paraId="253ADC6E" w14:textId="77777777" w:rsidR="00E53DAD" w:rsidRDefault="00E53DAD" w:rsidP="007A4462">
            <w:r>
              <w:t>Bewertung:</w:t>
            </w:r>
          </w:p>
        </w:tc>
        <w:tc>
          <w:tcPr>
            <w:tcW w:w="1213" w:type="dxa"/>
          </w:tcPr>
          <w:p w14:paraId="5E271BF6" w14:textId="77777777" w:rsidR="00E53DAD" w:rsidRDefault="00E53DAD" w:rsidP="007A44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Methode: </w:t>
            </w:r>
          </w:p>
          <w:p w14:paraId="1D688875" w14:textId="77777777" w:rsidR="00E53DAD" w:rsidRDefault="00E53DAD" w:rsidP="007A44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Ergebnis:</w:t>
            </w:r>
          </w:p>
        </w:tc>
        <w:tc>
          <w:tcPr>
            <w:tcW w:w="7306" w:type="dxa"/>
          </w:tcPr>
          <w:p w14:paraId="4E47AD0C" w14:textId="77777777" w:rsidR="00E53DAD" w:rsidRDefault="00000000" w:rsidP="007A4462">
            <w:pPr>
              <w:spacing w:line="312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sdt>
              <w:sdtPr>
                <w:id w:val="-21468796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53DA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E53DAD">
              <w:t xml:space="preserve"> </w:t>
            </w:r>
            <w:r w:rsidR="00E53DAD"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</w:rPr>
              <mc:AlternateContent>
                <mc:Choice Requires="w16se">
                  <w16se:symEx w16se:font="Segoe UI Emoji" w16se:char="1F600"/>
                </mc:Choice>
                <mc:Fallback>
                  <w:t>😀</w:t>
                </mc:Fallback>
              </mc:AlternateContent>
            </w:r>
            <w:r w:rsidR="00E53DAD">
              <w:t xml:space="preserve">   </w:t>
            </w:r>
            <w:sdt>
              <w:sdtPr>
                <w:id w:val="-18882542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53DA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E53DAD">
              <w:t xml:space="preserve"> </w:t>
            </w:r>
            <w:r w:rsidR="00E53DAD"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</w:rPr>
              <mc:AlternateContent>
                <mc:Choice Requires="w16se">
                  <w16se:symEx w16se:font="Segoe UI Emoji" w16se:char="1F642"/>
                </mc:Choice>
                <mc:Fallback>
                  <w:t>🙂</w:t>
                </mc:Fallback>
              </mc:AlternateContent>
            </w:r>
            <w:r w:rsidR="00E53DAD">
              <w:t xml:space="preserve">   </w:t>
            </w:r>
            <w:sdt>
              <w:sdtPr>
                <w:id w:val="-21460443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53DA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E53DAD">
              <w:t xml:space="preserve"> </w:t>
            </w:r>
            <w:r w:rsidR="00E53DAD"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</w:rPr>
              <mc:AlternateContent>
                <mc:Choice Requires="w16se">
                  <w16se:symEx w16se:font="Segoe UI Emoji" w16se:char="1F644"/>
                </mc:Choice>
                <mc:Fallback>
                  <w:t>🙄</w:t>
                </mc:Fallback>
              </mc:AlternateContent>
            </w:r>
            <w:r w:rsidR="00E53DAD">
              <w:t xml:space="preserve">   </w:t>
            </w:r>
            <w:sdt>
              <w:sdtPr>
                <w:id w:val="-966418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53DA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E53DAD">
              <w:t xml:space="preserve"> </w:t>
            </w:r>
            <w:r w:rsidR="00E53DAD"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</w:rPr>
              <mc:AlternateContent>
                <mc:Choice Requires="w16se">
                  <w16se:symEx w16se:font="Segoe UI Emoji" w16se:char="1F914"/>
                </mc:Choice>
                <mc:Fallback>
                  <w:t>🤔</w:t>
                </mc:Fallback>
              </mc:AlternateContent>
            </w:r>
          </w:p>
          <w:p w14:paraId="2EC67635" w14:textId="77777777" w:rsidR="00E53DAD" w:rsidRDefault="00000000" w:rsidP="007A4462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sdt>
              <w:sdtPr>
                <w:id w:val="13396601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53DA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E53DAD">
              <w:t xml:space="preserve"> </w:t>
            </w:r>
            <w:r w:rsidR="00E53DAD"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</w:rPr>
              <mc:AlternateContent>
                <mc:Choice Requires="w16se">
                  <w16se:symEx w16se:font="Segoe UI Emoji" w16se:char="1F600"/>
                </mc:Choice>
                <mc:Fallback>
                  <w:t>😀</w:t>
                </mc:Fallback>
              </mc:AlternateContent>
            </w:r>
            <w:r w:rsidR="00E53DAD">
              <w:t xml:space="preserve">   </w:t>
            </w:r>
            <w:sdt>
              <w:sdtPr>
                <w:id w:val="-1368041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53DA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E53DAD">
              <w:t xml:space="preserve"> </w:t>
            </w:r>
            <w:r w:rsidR="00E53DAD"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</w:rPr>
              <mc:AlternateContent>
                <mc:Choice Requires="w16se">
                  <w16se:symEx w16se:font="Segoe UI Emoji" w16se:char="1F642"/>
                </mc:Choice>
                <mc:Fallback>
                  <w:t>🙂</w:t>
                </mc:Fallback>
              </mc:AlternateContent>
            </w:r>
            <w:r w:rsidR="00E53DAD">
              <w:t xml:space="preserve">   </w:t>
            </w:r>
            <w:sdt>
              <w:sdtPr>
                <w:id w:val="5750184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53DA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E53DAD">
              <w:t xml:space="preserve"> </w:t>
            </w:r>
            <w:r w:rsidR="00E53DAD"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</w:rPr>
              <mc:AlternateContent>
                <mc:Choice Requires="w16se">
                  <w16se:symEx w16se:font="Segoe UI Emoji" w16se:char="1F644"/>
                </mc:Choice>
                <mc:Fallback>
                  <w:t>🙄</w:t>
                </mc:Fallback>
              </mc:AlternateContent>
            </w:r>
            <w:r w:rsidR="00E53DAD">
              <w:t xml:space="preserve">   </w:t>
            </w:r>
            <w:sdt>
              <w:sdtPr>
                <w:id w:val="-20683368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53DA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E53DAD">
              <w:t xml:space="preserve"> </w:t>
            </w:r>
            <w:r w:rsidR="00E53DAD"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</w:rPr>
              <mc:AlternateContent>
                <mc:Choice Requires="w16se">
                  <w16se:symEx w16se:font="Segoe UI Emoji" w16se:char="1F914"/>
                </mc:Choice>
                <mc:Fallback>
                  <w:t>🤔</w:t>
                </mc:Fallback>
              </mc:AlternateContent>
            </w:r>
          </w:p>
        </w:tc>
      </w:tr>
      <w:tr w:rsidR="00E53DAD" w14:paraId="5A0AB80E" w14:textId="77777777" w:rsidTr="007A446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72" w:type="dxa"/>
          </w:tcPr>
          <w:p w14:paraId="50A27009" w14:textId="77777777" w:rsidR="00E53DAD" w:rsidRDefault="00E53DAD" w:rsidP="007A4462">
            <w:r>
              <w:t>Begründung:</w:t>
            </w:r>
          </w:p>
        </w:tc>
        <w:tc>
          <w:tcPr>
            <w:tcW w:w="8524" w:type="dxa"/>
            <w:gridSpan w:val="2"/>
          </w:tcPr>
          <w:p w14:paraId="02B0F745" w14:textId="77777777" w:rsidR="00E53DAD" w:rsidRDefault="00E53DAD" w:rsidP="007A44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E53DAD" w14:paraId="0A12C31E" w14:textId="77777777" w:rsidTr="007A446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72" w:type="dxa"/>
          </w:tcPr>
          <w:p w14:paraId="6843CE72" w14:textId="77777777" w:rsidR="00E53DAD" w:rsidRDefault="00E53DAD" w:rsidP="007A4462">
            <w:r>
              <w:t>Maßnahmen:</w:t>
            </w:r>
          </w:p>
        </w:tc>
        <w:tc>
          <w:tcPr>
            <w:tcW w:w="8524" w:type="dxa"/>
            <w:gridSpan w:val="2"/>
          </w:tcPr>
          <w:p w14:paraId="0C53E8B3" w14:textId="77777777" w:rsidR="00E53DAD" w:rsidRDefault="00E53DAD" w:rsidP="007A44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</w:tbl>
    <w:p w14:paraId="27A24E81" w14:textId="77777777" w:rsidR="00556ADB" w:rsidRDefault="00556ADB" w:rsidP="00556ADB">
      <w:pPr>
        <w:pStyle w:val="berschrift3"/>
      </w:pPr>
      <w:bookmarkStart w:id="5" w:name="_Toc114059475"/>
      <w:r>
        <w:t>Anforderungen interessierter Parteien</w:t>
      </w:r>
      <w:bookmarkEnd w:id="5"/>
    </w:p>
    <w:tbl>
      <w:tblPr>
        <w:tblStyle w:val="Gitternetztabelle1hell"/>
        <w:tblW w:w="9996" w:type="dxa"/>
        <w:tblLook w:val="0680" w:firstRow="0" w:lastRow="0" w:firstColumn="1" w:lastColumn="0" w:noHBand="1" w:noVBand="1"/>
      </w:tblPr>
      <w:tblGrid>
        <w:gridCol w:w="1472"/>
        <w:gridCol w:w="1213"/>
        <w:gridCol w:w="7311"/>
      </w:tblGrid>
      <w:tr w:rsidR="00556ADB" w14:paraId="72CDC89E" w14:textId="77777777" w:rsidTr="007A446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72" w:type="dxa"/>
          </w:tcPr>
          <w:p w14:paraId="18AA7EF0" w14:textId="77777777" w:rsidR="00556ADB" w:rsidRDefault="00556ADB" w:rsidP="007A4462">
            <w:r>
              <w:t>Grundlage:</w:t>
            </w:r>
          </w:p>
        </w:tc>
        <w:tc>
          <w:tcPr>
            <w:tcW w:w="8524" w:type="dxa"/>
            <w:gridSpan w:val="2"/>
          </w:tcPr>
          <w:p w14:paraId="5FD46905" w14:textId="77777777" w:rsidR="00556ADB" w:rsidRDefault="00556ADB" w:rsidP="007A44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556ADB" w14:paraId="7283D290" w14:textId="77777777" w:rsidTr="007A446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72" w:type="dxa"/>
          </w:tcPr>
          <w:p w14:paraId="5B965380" w14:textId="77777777" w:rsidR="00556ADB" w:rsidRDefault="00556ADB" w:rsidP="007A4462">
            <w:r>
              <w:t>Bewertung:</w:t>
            </w:r>
          </w:p>
        </w:tc>
        <w:tc>
          <w:tcPr>
            <w:tcW w:w="1213" w:type="dxa"/>
          </w:tcPr>
          <w:p w14:paraId="310E4A50" w14:textId="77777777" w:rsidR="00556ADB" w:rsidRDefault="00556ADB" w:rsidP="007A44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Methode: </w:t>
            </w:r>
          </w:p>
          <w:p w14:paraId="0C45BFB9" w14:textId="77777777" w:rsidR="00556ADB" w:rsidRDefault="00556ADB" w:rsidP="007A44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Ergebnis:</w:t>
            </w:r>
          </w:p>
        </w:tc>
        <w:tc>
          <w:tcPr>
            <w:tcW w:w="7306" w:type="dxa"/>
          </w:tcPr>
          <w:p w14:paraId="6AD8DBD2" w14:textId="77777777" w:rsidR="00556ADB" w:rsidRDefault="00000000" w:rsidP="007A4462">
            <w:pPr>
              <w:spacing w:line="312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sdt>
              <w:sdtPr>
                <w:id w:val="17000462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56AD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556ADB">
              <w:t xml:space="preserve"> </w:t>
            </w:r>
            <w:r w:rsidR="00556ADB"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</w:rPr>
              <mc:AlternateContent>
                <mc:Choice Requires="w16se">
                  <w16se:symEx w16se:font="Segoe UI Emoji" w16se:char="1F600"/>
                </mc:Choice>
                <mc:Fallback>
                  <w:t>😀</w:t>
                </mc:Fallback>
              </mc:AlternateContent>
            </w:r>
            <w:r w:rsidR="00556ADB">
              <w:t xml:space="preserve">   </w:t>
            </w:r>
            <w:sdt>
              <w:sdtPr>
                <w:id w:val="16183333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56AD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556ADB">
              <w:t xml:space="preserve"> </w:t>
            </w:r>
            <w:r w:rsidR="00556ADB"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</w:rPr>
              <mc:AlternateContent>
                <mc:Choice Requires="w16se">
                  <w16se:symEx w16se:font="Segoe UI Emoji" w16se:char="1F642"/>
                </mc:Choice>
                <mc:Fallback>
                  <w:t>🙂</w:t>
                </mc:Fallback>
              </mc:AlternateContent>
            </w:r>
            <w:r w:rsidR="00556ADB">
              <w:t xml:space="preserve">   </w:t>
            </w:r>
            <w:sdt>
              <w:sdtPr>
                <w:id w:val="-491598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56AD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556ADB">
              <w:t xml:space="preserve"> </w:t>
            </w:r>
            <w:r w:rsidR="00556ADB"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</w:rPr>
              <mc:AlternateContent>
                <mc:Choice Requires="w16se">
                  <w16se:symEx w16se:font="Segoe UI Emoji" w16se:char="1F644"/>
                </mc:Choice>
                <mc:Fallback>
                  <w:t>🙄</w:t>
                </mc:Fallback>
              </mc:AlternateContent>
            </w:r>
            <w:r w:rsidR="00556ADB">
              <w:t xml:space="preserve">   </w:t>
            </w:r>
            <w:sdt>
              <w:sdtPr>
                <w:id w:val="8348142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56AD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556ADB">
              <w:t xml:space="preserve"> </w:t>
            </w:r>
            <w:r w:rsidR="00556ADB"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</w:rPr>
              <mc:AlternateContent>
                <mc:Choice Requires="w16se">
                  <w16se:symEx w16se:font="Segoe UI Emoji" w16se:char="1F914"/>
                </mc:Choice>
                <mc:Fallback>
                  <w:t>🤔</w:t>
                </mc:Fallback>
              </mc:AlternateContent>
            </w:r>
          </w:p>
          <w:p w14:paraId="1C75E94C" w14:textId="77777777" w:rsidR="00556ADB" w:rsidRDefault="00000000" w:rsidP="007A4462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sdt>
              <w:sdtPr>
                <w:id w:val="6301269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56AD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556ADB">
              <w:t xml:space="preserve"> </w:t>
            </w:r>
            <w:r w:rsidR="00556ADB"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</w:rPr>
              <mc:AlternateContent>
                <mc:Choice Requires="w16se">
                  <w16se:symEx w16se:font="Segoe UI Emoji" w16se:char="1F600"/>
                </mc:Choice>
                <mc:Fallback>
                  <w:t>😀</w:t>
                </mc:Fallback>
              </mc:AlternateContent>
            </w:r>
            <w:r w:rsidR="00556ADB">
              <w:t xml:space="preserve">   </w:t>
            </w:r>
            <w:sdt>
              <w:sdtPr>
                <w:id w:val="19544369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56AD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556ADB">
              <w:t xml:space="preserve"> </w:t>
            </w:r>
            <w:r w:rsidR="00556ADB"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</w:rPr>
              <mc:AlternateContent>
                <mc:Choice Requires="w16se">
                  <w16se:symEx w16se:font="Segoe UI Emoji" w16se:char="1F642"/>
                </mc:Choice>
                <mc:Fallback>
                  <w:t>🙂</w:t>
                </mc:Fallback>
              </mc:AlternateContent>
            </w:r>
            <w:r w:rsidR="00556ADB">
              <w:t xml:space="preserve">   </w:t>
            </w:r>
            <w:sdt>
              <w:sdtPr>
                <w:id w:val="13253181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56AD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556ADB">
              <w:t xml:space="preserve"> </w:t>
            </w:r>
            <w:r w:rsidR="00556ADB"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</w:rPr>
              <mc:AlternateContent>
                <mc:Choice Requires="w16se">
                  <w16se:symEx w16se:font="Segoe UI Emoji" w16se:char="1F644"/>
                </mc:Choice>
                <mc:Fallback>
                  <w:t>🙄</w:t>
                </mc:Fallback>
              </mc:AlternateContent>
            </w:r>
            <w:r w:rsidR="00556ADB">
              <w:t xml:space="preserve">   </w:t>
            </w:r>
            <w:sdt>
              <w:sdtPr>
                <w:id w:val="-11134362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56AD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556ADB">
              <w:t xml:space="preserve"> </w:t>
            </w:r>
            <w:r w:rsidR="00556ADB"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</w:rPr>
              <mc:AlternateContent>
                <mc:Choice Requires="w16se">
                  <w16se:symEx w16se:font="Segoe UI Emoji" w16se:char="1F914"/>
                </mc:Choice>
                <mc:Fallback>
                  <w:t>🤔</w:t>
                </mc:Fallback>
              </mc:AlternateContent>
            </w:r>
          </w:p>
        </w:tc>
      </w:tr>
      <w:tr w:rsidR="00556ADB" w14:paraId="6946D499" w14:textId="77777777" w:rsidTr="007A446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72" w:type="dxa"/>
          </w:tcPr>
          <w:p w14:paraId="4631C2DE" w14:textId="77777777" w:rsidR="00556ADB" w:rsidRDefault="00556ADB" w:rsidP="007A4462">
            <w:r>
              <w:t>Begründung:</w:t>
            </w:r>
          </w:p>
        </w:tc>
        <w:tc>
          <w:tcPr>
            <w:tcW w:w="8524" w:type="dxa"/>
            <w:gridSpan w:val="2"/>
          </w:tcPr>
          <w:p w14:paraId="7E0D8F7E" w14:textId="77777777" w:rsidR="00556ADB" w:rsidRDefault="00556ADB" w:rsidP="007A44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556ADB" w14:paraId="490FF740" w14:textId="77777777" w:rsidTr="007A446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72" w:type="dxa"/>
          </w:tcPr>
          <w:p w14:paraId="5D56ED4A" w14:textId="77777777" w:rsidR="00556ADB" w:rsidRDefault="00556ADB" w:rsidP="007A4462">
            <w:r>
              <w:t>Maßnahmen:</w:t>
            </w:r>
          </w:p>
        </w:tc>
        <w:tc>
          <w:tcPr>
            <w:tcW w:w="8524" w:type="dxa"/>
            <w:gridSpan w:val="2"/>
          </w:tcPr>
          <w:p w14:paraId="6ADA0573" w14:textId="77777777" w:rsidR="00556ADB" w:rsidRDefault="00556ADB" w:rsidP="007A44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</w:tbl>
    <w:p w14:paraId="09776068" w14:textId="57320A16" w:rsidR="00556ADB" w:rsidRDefault="00CA1CFD" w:rsidP="00556ADB">
      <w:pPr>
        <w:pStyle w:val="berschrift3"/>
        <w:tabs>
          <w:tab w:val="num" w:pos="720"/>
        </w:tabs>
      </w:pPr>
      <w:bookmarkStart w:id="6" w:name="_Toc114059476"/>
      <w:r>
        <w:t xml:space="preserve">Zusammenarbeit mit </w:t>
      </w:r>
      <w:r w:rsidR="00556ADB">
        <w:t>Lieferanten</w:t>
      </w:r>
      <w:r>
        <w:t xml:space="preserve"> und Partnern</w:t>
      </w:r>
      <w:bookmarkEnd w:id="6"/>
    </w:p>
    <w:tbl>
      <w:tblPr>
        <w:tblStyle w:val="Gitternetztabelle1hell"/>
        <w:tblW w:w="9996" w:type="dxa"/>
        <w:tblLook w:val="0680" w:firstRow="0" w:lastRow="0" w:firstColumn="1" w:lastColumn="0" w:noHBand="1" w:noVBand="1"/>
      </w:tblPr>
      <w:tblGrid>
        <w:gridCol w:w="1472"/>
        <w:gridCol w:w="1213"/>
        <w:gridCol w:w="7311"/>
      </w:tblGrid>
      <w:tr w:rsidR="00556ADB" w14:paraId="42B9387E" w14:textId="77777777" w:rsidTr="007A446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72" w:type="dxa"/>
          </w:tcPr>
          <w:p w14:paraId="43BA2A15" w14:textId="77777777" w:rsidR="00556ADB" w:rsidRDefault="00556ADB" w:rsidP="007A4462">
            <w:r>
              <w:t>Grundlage:</w:t>
            </w:r>
          </w:p>
        </w:tc>
        <w:tc>
          <w:tcPr>
            <w:tcW w:w="8524" w:type="dxa"/>
            <w:gridSpan w:val="2"/>
          </w:tcPr>
          <w:p w14:paraId="57ED393A" w14:textId="77777777" w:rsidR="00556ADB" w:rsidRDefault="00556ADB" w:rsidP="007A44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556ADB" w14:paraId="7ADE46B4" w14:textId="77777777" w:rsidTr="007A446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72" w:type="dxa"/>
          </w:tcPr>
          <w:p w14:paraId="56B90C1E" w14:textId="77777777" w:rsidR="00556ADB" w:rsidRDefault="00556ADB" w:rsidP="007A4462">
            <w:r>
              <w:t>Bewertung:</w:t>
            </w:r>
          </w:p>
        </w:tc>
        <w:tc>
          <w:tcPr>
            <w:tcW w:w="1213" w:type="dxa"/>
          </w:tcPr>
          <w:p w14:paraId="1412CCA5" w14:textId="77777777" w:rsidR="00556ADB" w:rsidRDefault="00556ADB" w:rsidP="007A44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Methode: </w:t>
            </w:r>
          </w:p>
          <w:p w14:paraId="30417F14" w14:textId="77777777" w:rsidR="00556ADB" w:rsidRDefault="00556ADB" w:rsidP="007A44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Ergebnis:</w:t>
            </w:r>
          </w:p>
        </w:tc>
        <w:tc>
          <w:tcPr>
            <w:tcW w:w="7311" w:type="dxa"/>
          </w:tcPr>
          <w:p w14:paraId="5BB4F163" w14:textId="77777777" w:rsidR="00556ADB" w:rsidRDefault="00000000" w:rsidP="007A4462">
            <w:pPr>
              <w:spacing w:line="312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sdt>
              <w:sdtPr>
                <w:id w:val="-16356351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56AD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556ADB">
              <w:t xml:space="preserve"> </w:t>
            </w:r>
            <w:r w:rsidR="00556ADB"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</w:rPr>
              <mc:AlternateContent>
                <mc:Choice Requires="w16se">
                  <w16se:symEx w16se:font="Segoe UI Emoji" w16se:char="1F600"/>
                </mc:Choice>
                <mc:Fallback>
                  <w:t>😀</w:t>
                </mc:Fallback>
              </mc:AlternateContent>
            </w:r>
            <w:r w:rsidR="00556ADB">
              <w:t xml:space="preserve">   </w:t>
            </w:r>
            <w:sdt>
              <w:sdtPr>
                <w:id w:val="-5604850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56AD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556ADB">
              <w:t xml:space="preserve"> </w:t>
            </w:r>
            <w:r w:rsidR="00556ADB"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</w:rPr>
              <mc:AlternateContent>
                <mc:Choice Requires="w16se">
                  <w16se:symEx w16se:font="Segoe UI Emoji" w16se:char="1F642"/>
                </mc:Choice>
                <mc:Fallback>
                  <w:t>🙂</w:t>
                </mc:Fallback>
              </mc:AlternateContent>
            </w:r>
            <w:r w:rsidR="00556ADB">
              <w:t xml:space="preserve">   </w:t>
            </w:r>
            <w:sdt>
              <w:sdtPr>
                <w:id w:val="-4387509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56AD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556ADB">
              <w:t xml:space="preserve"> </w:t>
            </w:r>
            <w:r w:rsidR="00556ADB"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</w:rPr>
              <mc:AlternateContent>
                <mc:Choice Requires="w16se">
                  <w16se:symEx w16se:font="Segoe UI Emoji" w16se:char="1F644"/>
                </mc:Choice>
                <mc:Fallback>
                  <w:t>🙄</w:t>
                </mc:Fallback>
              </mc:AlternateContent>
            </w:r>
            <w:r w:rsidR="00556ADB">
              <w:t xml:space="preserve">   </w:t>
            </w:r>
            <w:sdt>
              <w:sdtPr>
                <w:id w:val="-1120539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56AD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556ADB">
              <w:t xml:space="preserve"> </w:t>
            </w:r>
            <w:r w:rsidR="00556ADB"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</w:rPr>
              <mc:AlternateContent>
                <mc:Choice Requires="w16se">
                  <w16se:symEx w16se:font="Segoe UI Emoji" w16se:char="1F914"/>
                </mc:Choice>
                <mc:Fallback>
                  <w:t>🤔</w:t>
                </mc:Fallback>
              </mc:AlternateContent>
            </w:r>
          </w:p>
          <w:p w14:paraId="479D5BF9" w14:textId="77777777" w:rsidR="00556ADB" w:rsidRDefault="00000000" w:rsidP="007A4462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sdt>
              <w:sdtPr>
                <w:id w:val="-15606302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56AD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556ADB">
              <w:t xml:space="preserve"> </w:t>
            </w:r>
            <w:r w:rsidR="00556ADB"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</w:rPr>
              <mc:AlternateContent>
                <mc:Choice Requires="w16se">
                  <w16se:symEx w16se:font="Segoe UI Emoji" w16se:char="1F600"/>
                </mc:Choice>
                <mc:Fallback>
                  <w:t>😀</w:t>
                </mc:Fallback>
              </mc:AlternateContent>
            </w:r>
            <w:r w:rsidR="00556ADB">
              <w:t xml:space="preserve">   </w:t>
            </w:r>
            <w:sdt>
              <w:sdtPr>
                <w:id w:val="20133407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56AD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556ADB">
              <w:t xml:space="preserve"> </w:t>
            </w:r>
            <w:r w:rsidR="00556ADB"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</w:rPr>
              <mc:AlternateContent>
                <mc:Choice Requires="w16se">
                  <w16se:symEx w16se:font="Segoe UI Emoji" w16se:char="1F642"/>
                </mc:Choice>
                <mc:Fallback>
                  <w:t>🙂</w:t>
                </mc:Fallback>
              </mc:AlternateContent>
            </w:r>
            <w:r w:rsidR="00556ADB">
              <w:t xml:space="preserve">   </w:t>
            </w:r>
            <w:sdt>
              <w:sdtPr>
                <w:id w:val="2336684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56AD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556ADB">
              <w:t xml:space="preserve"> </w:t>
            </w:r>
            <w:r w:rsidR="00556ADB"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</w:rPr>
              <mc:AlternateContent>
                <mc:Choice Requires="w16se">
                  <w16se:symEx w16se:font="Segoe UI Emoji" w16se:char="1F644"/>
                </mc:Choice>
                <mc:Fallback>
                  <w:t>🙄</w:t>
                </mc:Fallback>
              </mc:AlternateContent>
            </w:r>
            <w:r w:rsidR="00556ADB">
              <w:t xml:space="preserve">   </w:t>
            </w:r>
            <w:sdt>
              <w:sdtPr>
                <w:id w:val="-14420706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56AD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556ADB">
              <w:t xml:space="preserve"> </w:t>
            </w:r>
            <w:r w:rsidR="00556ADB"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</w:rPr>
              <mc:AlternateContent>
                <mc:Choice Requires="w16se">
                  <w16se:symEx w16se:font="Segoe UI Emoji" w16se:char="1F914"/>
                </mc:Choice>
                <mc:Fallback>
                  <w:t>🤔</w:t>
                </mc:Fallback>
              </mc:AlternateContent>
            </w:r>
          </w:p>
        </w:tc>
      </w:tr>
      <w:tr w:rsidR="00556ADB" w14:paraId="714AAE3F" w14:textId="77777777" w:rsidTr="007A446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72" w:type="dxa"/>
          </w:tcPr>
          <w:p w14:paraId="3C4B7322" w14:textId="77777777" w:rsidR="00556ADB" w:rsidRDefault="00556ADB" w:rsidP="007A4462">
            <w:r>
              <w:t>Begründung:</w:t>
            </w:r>
          </w:p>
        </w:tc>
        <w:tc>
          <w:tcPr>
            <w:tcW w:w="8524" w:type="dxa"/>
            <w:gridSpan w:val="2"/>
          </w:tcPr>
          <w:p w14:paraId="358CB00D" w14:textId="77777777" w:rsidR="00556ADB" w:rsidRDefault="00556ADB" w:rsidP="007A44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556ADB" w14:paraId="24B6738F" w14:textId="77777777" w:rsidTr="007A446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72" w:type="dxa"/>
          </w:tcPr>
          <w:p w14:paraId="590BAAAF" w14:textId="77777777" w:rsidR="00556ADB" w:rsidRDefault="00556ADB" w:rsidP="007A4462">
            <w:r>
              <w:t>Maßnahmen:</w:t>
            </w:r>
          </w:p>
        </w:tc>
        <w:tc>
          <w:tcPr>
            <w:tcW w:w="8524" w:type="dxa"/>
            <w:gridSpan w:val="2"/>
          </w:tcPr>
          <w:p w14:paraId="2F9FE8E5" w14:textId="77777777" w:rsidR="00556ADB" w:rsidRDefault="00556ADB" w:rsidP="007A44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</w:tbl>
    <w:p w14:paraId="2FBF563B" w14:textId="77777777" w:rsidR="009445B5" w:rsidRDefault="009445B5" w:rsidP="009445B5">
      <w:pPr>
        <w:pStyle w:val="berschrift3"/>
        <w:tabs>
          <w:tab w:val="num" w:pos="720"/>
        </w:tabs>
      </w:pPr>
      <w:r>
        <w:t>Aktuelle Chancen und Risiken</w:t>
      </w:r>
    </w:p>
    <w:tbl>
      <w:tblPr>
        <w:tblStyle w:val="Gitternetztabelle1hell"/>
        <w:tblW w:w="9996" w:type="dxa"/>
        <w:tblLook w:val="0680" w:firstRow="0" w:lastRow="0" w:firstColumn="1" w:lastColumn="0" w:noHBand="1" w:noVBand="1"/>
      </w:tblPr>
      <w:tblGrid>
        <w:gridCol w:w="1472"/>
        <w:gridCol w:w="1213"/>
        <w:gridCol w:w="7311"/>
      </w:tblGrid>
      <w:tr w:rsidR="009445B5" w14:paraId="5FD55C5C" w14:textId="77777777" w:rsidTr="007A446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72" w:type="dxa"/>
          </w:tcPr>
          <w:p w14:paraId="5A5BE4A2" w14:textId="77777777" w:rsidR="009445B5" w:rsidRDefault="009445B5" w:rsidP="007A4462">
            <w:r>
              <w:t>Grundlage:</w:t>
            </w:r>
          </w:p>
        </w:tc>
        <w:tc>
          <w:tcPr>
            <w:tcW w:w="8524" w:type="dxa"/>
            <w:gridSpan w:val="2"/>
          </w:tcPr>
          <w:p w14:paraId="125EF478" w14:textId="77777777" w:rsidR="009445B5" w:rsidRDefault="009445B5" w:rsidP="007A44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9445B5" w14:paraId="798DD828" w14:textId="77777777" w:rsidTr="007A446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72" w:type="dxa"/>
          </w:tcPr>
          <w:p w14:paraId="17451B2D" w14:textId="77777777" w:rsidR="009445B5" w:rsidRDefault="009445B5" w:rsidP="007A4462">
            <w:r>
              <w:lastRenderedPageBreak/>
              <w:t>Bewertung:</w:t>
            </w:r>
          </w:p>
        </w:tc>
        <w:tc>
          <w:tcPr>
            <w:tcW w:w="1213" w:type="dxa"/>
          </w:tcPr>
          <w:p w14:paraId="51305A73" w14:textId="77777777" w:rsidR="009445B5" w:rsidRDefault="009445B5" w:rsidP="007A44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Methode: </w:t>
            </w:r>
          </w:p>
          <w:p w14:paraId="470AC418" w14:textId="77777777" w:rsidR="009445B5" w:rsidRDefault="009445B5" w:rsidP="007A44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Ergebnis:</w:t>
            </w:r>
          </w:p>
        </w:tc>
        <w:tc>
          <w:tcPr>
            <w:tcW w:w="7311" w:type="dxa"/>
          </w:tcPr>
          <w:p w14:paraId="0311B027" w14:textId="77777777" w:rsidR="009445B5" w:rsidRDefault="00000000" w:rsidP="007A4462">
            <w:pPr>
              <w:spacing w:line="312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sdt>
              <w:sdtPr>
                <w:id w:val="19156608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445B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9445B5">
              <w:t xml:space="preserve"> </w:t>
            </w:r>
            <w:r w:rsidR="009445B5"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</w:rPr>
              <mc:AlternateContent>
                <mc:Choice Requires="w16se">
                  <w16se:symEx w16se:font="Segoe UI Emoji" w16se:char="1F600"/>
                </mc:Choice>
                <mc:Fallback>
                  <w:t>😀</w:t>
                </mc:Fallback>
              </mc:AlternateContent>
            </w:r>
            <w:r w:rsidR="009445B5">
              <w:t xml:space="preserve">   </w:t>
            </w:r>
            <w:sdt>
              <w:sdtPr>
                <w:id w:val="18334868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445B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9445B5">
              <w:t xml:space="preserve"> </w:t>
            </w:r>
            <w:r w:rsidR="009445B5"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</w:rPr>
              <mc:AlternateContent>
                <mc:Choice Requires="w16se">
                  <w16se:symEx w16se:font="Segoe UI Emoji" w16se:char="1F642"/>
                </mc:Choice>
                <mc:Fallback>
                  <w:t>🙂</w:t>
                </mc:Fallback>
              </mc:AlternateContent>
            </w:r>
            <w:r w:rsidR="009445B5">
              <w:t xml:space="preserve">   </w:t>
            </w:r>
            <w:sdt>
              <w:sdtPr>
                <w:id w:val="18904461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445B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9445B5">
              <w:t xml:space="preserve"> </w:t>
            </w:r>
            <w:r w:rsidR="009445B5"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</w:rPr>
              <mc:AlternateContent>
                <mc:Choice Requires="w16se">
                  <w16se:symEx w16se:font="Segoe UI Emoji" w16se:char="1F644"/>
                </mc:Choice>
                <mc:Fallback>
                  <w:t>🙄</w:t>
                </mc:Fallback>
              </mc:AlternateContent>
            </w:r>
            <w:r w:rsidR="009445B5">
              <w:t xml:space="preserve">   </w:t>
            </w:r>
            <w:sdt>
              <w:sdtPr>
                <w:id w:val="-14242538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445B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9445B5">
              <w:t xml:space="preserve"> </w:t>
            </w:r>
            <w:r w:rsidR="009445B5"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</w:rPr>
              <mc:AlternateContent>
                <mc:Choice Requires="w16se">
                  <w16se:symEx w16se:font="Segoe UI Emoji" w16se:char="1F914"/>
                </mc:Choice>
                <mc:Fallback>
                  <w:t>🤔</w:t>
                </mc:Fallback>
              </mc:AlternateContent>
            </w:r>
          </w:p>
          <w:p w14:paraId="589F7D11" w14:textId="77777777" w:rsidR="009445B5" w:rsidRDefault="00000000" w:rsidP="007A4462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sdt>
              <w:sdtPr>
                <w:id w:val="-19822979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445B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9445B5">
              <w:t xml:space="preserve"> </w:t>
            </w:r>
            <w:r w:rsidR="009445B5"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</w:rPr>
              <mc:AlternateContent>
                <mc:Choice Requires="w16se">
                  <w16se:symEx w16se:font="Segoe UI Emoji" w16se:char="1F600"/>
                </mc:Choice>
                <mc:Fallback>
                  <w:t>😀</w:t>
                </mc:Fallback>
              </mc:AlternateContent>
            </w:r>
            <w:r w:rsidR="009445B5">
              <w:t xml:space="preserve">   </w:t>
            </w:r>
            <w:sdt>
              <w:sdtPr>
                <w:id w:val="-21438735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445B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9445B5">
              <w:t xml:space="preserve"> </w:t>
            </w:r>
            <w:r w:rsidR="009445B5"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</w:rPr>
              <mc:AlternateContent>
                <mc:Choice Requires="w16se">
                  <w16se:symEx w16se:font="Segoe UI Emoji" w16se:char="1F642"/>
                </mc:Choice>
                <mc:Fallback>
                  <w:t>🙂</w:t>
                </mc:Fallback>
              </mc:AlternateContent>
            </w:r>
            <w:r w:rsidR="009445B5">
              <w:t xml:space="preserve">   </w:t>
            </w:r>
            <w:sdt>
              <w:sdtPr>
                <w:id w:val="15599063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445B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9445B5">
              <w:t xml:space="preserve"> </w:t>
            </w:r>
            <w:r w:rsidR="009445B5"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</w:rPr>
              <mc:AlternateContent>
                <mc:Choice Requires="w16se">
                  <w16se:symEx w16se:font="Segoe UI Emoji" w16se:char="1F644"/>
                </mc:Choice>
                <mc:Fallback>
                  <w:t>🙄</w:t>
                </mc:Fallback>
              </mc:AlternateContent>
            </w:r>
            <w:r w:rsidR="009445B5">
              <w:t xml:space="preserve">   </w:t>
            </w:r>
            <w:sdt>
              <w:sdtPr>
                <w:id w:val="-12169643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445B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9445B5">
              <w:t xml:space="preserve"> </w:t>
            </w:r>
            <w:r w:rsidR="009445B5"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</w:rPr>
              <mc:AlternateContent>
                <mc:Choice Requires="w16se">
                  <w16se:symEx w16se:font="Segoe UI Emoji" w16se:char="1F914"/>
                </mc:Choice>
                <mc:Fallback>
                  <w:t>🤔</w:t>
                </mc:Fallback>
              </mc:AlternateContent>
            </w:r>
          </w:p>
        </w:tc>
      </w:tr>
      <w:tr w:rsidR="009445B5" w14:paraId="20CB7BB9" w14:textId="77777777" w:rsidTr="007A446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72" w:type="dxa"/>
          </w:tcPr>
          <w:p w14:paraId="51AA6559" w14:textId="77777777" w:rsidR="009445B5" w:rsidRDefault="009445B5" w:rsidP="007A4462">
            <w:r>
              <w:t>Begründung:</w:t>
            </w:r>
          </w:p>
        </w:tc>
        <w:tc>
          <w:tcPr>
            <w:tcW w:w="8524" w:type="dxa"/>
            <w:gridSpan w:val="2"/>
          </w:tcPr>
          <w:p w14:paraId="10FEFA0D" w14:textId="77777777" w:rsidR="009445B5" w:rsidRDefault="009445B5" w:rsidP="007A44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9445B5" w14:paraId="011A2621" w14:textId="77777777" w:rsidTr="007A446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72" w:type="dxa"/>
          </w:tcPr>
          <w:p w14:paraId="3956281F" w14:textId="77777777" w:rsidR="009445B5" w:rsidRDefault="009445B5" w:rsidP="007A4462">
            <w:r>
              <w:t>Maßnahmen:</w:t>
            </w:r>
          </w:p>
        </w:tc>
        <w:tc>
          <w:tcPr>
            <w:tcW w:w="8524" w:type="dxa"/>
            <w:gridSpan w:val="2"/>
          </w:tcPr>
          <w:p w14:paraId="394E04C7" w14:textId="77777777" w:rsidR="009445B5" w:rsidRDefault="009445B5" w:rsidP="007A44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</w:tbl>
    <w:p w14:paraId="5AD98A22" w14:textId="77777777" w:rsidR="00E53DAD" w:rsidRDefault="00E53DAD">
      <w:pPr>
        <w:spacing w:line="240" w:lineRule="auto"/>
        <w:rPr>
          <w:rFonts w:cs="Arial"/>
          <w:b/>
          <w:bCs/>
          <w:iCs/>
          <w:sz w:val="22"/>
          <w:szCs w:val="28"/>
        </w:rPr>
      </w:pPr>
      <w:r>
        <w:br w:type="page"/>
      </w:r>
    </w:p>
    <w:p w14:paraId="50907B1D" w14:textId="01A966CD" w:rsidR="00125407" w:rsidRDefault="00125407" w:rsidP="00125407">
      <w:pPr>
        <w:pStyle w:val="berschrift2"/>
        <w:tabs>
          <w:tab w:val="num" w:pos="576"/>
        </w:tabs>
        <w:spacing w:after="120" w:line="240" w:lineRule="auto"/>
        <w:ind w:left="578" w:hanging="578"/>
      </w:pPr>
      <w:bookmarkStart w:id="7" w:name="_Toc114059477"/>
      <w:r>
        <w:lastRenderedPageBreak/>
        <w:t>Interne Themen</w:t>
      </w:r>
      <w:bookmarkEnd w:id="7"/>
    </w:p>
    <w:p w14:paraId="6A9D6841" w14:textId="77777777" w:rsidR="00125407" w:rsidRDefault="00125407" w:rsidP="00125407">
      <w:pPr>
        <w:pStyle w:val="berschrift3"/>
        <w:tabs>
          <w:tab w:val="num" w:pos="720"/>
        </w:tabs>
      </w:pPr>
      <w:bookmarkStart w:id="8" w:name="_Toc114059479"/>
      <w:r>
        <w:t>Ergebnisse aus Audits</w:t>
      </w:r>
      <w:bookmarkEnd w:id="8"/>
    </w:p>
    <w:tbl>
      <w:tblPr>
        <w:tblStyle w:val="Gitternetztabelle1hell"/>
        <w:tblW w:w="9996" w:type="dxa"/>
        <w:tblLook w:val="0680" w:firstRow="0" w:lastRow="0" w:firstColumn="1" w:lastColumn="0" w:noHBand="1" w:noVBand="1"/>
      </w:tblPr>
      <w:tblGrid>
        <w:gridCol w:w="1472"/>
        <w:gridCol w:w="1213"/>
        <w:gridCol w:w="7311"/>
      </w:tblGrid>
      <w:tr w:rsidR="00E53DAD" w14:paraId="5DBFD2DE" w14:textId="77777777" w:rsidTr="007A446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72" w:type="dxa"/>
          </w:tcPr>
          <w:p w14:paraId="0FAF8198" w14:textId="77777777" w:rsidR="00E53DAD" w:rsidRDefault="00E53DAD" w:rsidP="007A4462">
            <w:r>
              <w:t>Grundlage:</w:t>
            </w:r>
          </w:p>
        </w:tc>
        <w:tc>
          <w:tcPr>
            <w:tcW w:w="8524" w:type="dxa"/>
            <w:gridSpan w:val="2"/>
          </w:tcPr>
          <w:p w14:paraId="5B0B5B71" w14:textId="77777777" w:rsidR="00E53DAD" w:rsidRDefault="00E53DAD" w:rsidP="007A44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E53DAD" w14:paraId="55FE133D" w14:textId="77777777" w:rsidTr="003A35D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72" w:type="dxa"/>
          </w:tcPr>
          <w:p w14:paraId="2309802B" w14:textId="77777777" w:rsidR="00E53DAD" w:rsidRDefault="00E53DAD" w:rsidP="007A4462">
            <w:r>
              <w:t>Bewertung:</w:t>
            </w:r>
          </w:p>
        </w:tc>
        <w:tc>
          <w:tcPr>
            <w:tcW w:w="1213" w:type="dxa"/>
          </w:tcPr>
          <w:p w14:paraId="3E86AC37" w14:textId="77777777" w:rsidR="00E53DAD" w:rsidRDefault="00E53DAD" w:rsidP="007A44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Methode: </w:t>
            </w:r>
          </w:p>
          <w:p w14:paraId="4F899578" w14:textId="77777777" w:rsidR="00E53DAD" w:rsidRDefault="00E53DAD" w:rsidP="007A44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Ergebnis:</w:t>
            </w:r>
          </w:p>
        </w:tc>
        <w:tc>
          <w:tcPr>
            <w:tcW w:w="7311" w:type="dxa"/>
          </w:tcPr>
          <w:p w14:paraId="6C37EE1D" w14:textId="77777777" w:rsidR="00E53DAD" w:rsidRDefault="00000000" w:rsidP="007A4462">
            <w:pPr>
              <w:spacing w:line="312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sdt>
              <w:sdtPr>
                <w:id w:val="-15866764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53DA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E53DAD">
              <w:t xml:space="preserve"> </w:t>
            </w:r>
            <w:r w:rsidR="00E53DAD"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</w:rPr>
              <mc:AlternateContent>
                <mc:Choice Requires="w16se">
                  <w16se:symEx w16se:font="Segoe UI Emoji" w16se:char="1F600"/>
                </mc:Choice>
                <mc:Fallback>
                  <w:t>😀</w:t>
                </mc:Fallback>
              </mc:AlternateContent>
            </w:r>
            <w:r w:rsidR="00E53DAD">
              <w:t xml:space="preserve">   </w:t>
            </w:r>
            <w:sdt>
              <w:sdtPr>
                <w:id w:val="20326106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53DA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E53DAD">
              <w:t xml:space="preserve"> </w:t>
            </w:r>
            <w:r w:rsidR="00E53DAD"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</w:rPr>
              <mc:AlternateContent>
                <mc:Choice Requires="w16se">
                  <w16se:symEx w16se:font="Segoe UI Emoji" w16se:char="1F642"/>
                </mc:Choice>
                <mc:Fallback>
                  <w:t>🙂</w:t>
                </mc:Fallback>
              </mc:AlternateContent>
            </w:r>
            <w:r w:rsidR="00E53DAD">
              <w:t xml:space="preserve">   </w:t>
            </w:r>
            <w:sdt>
              <w:sdtPr>
                <w:id w:val="9184477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53DA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E53DAD">
              <w:t xml:space="preserve"> </w:t>
            </w:r>
            <w:r w:rsidR="00E53DAD"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</w:rPr>
              <mc:AlternateContent>
                <mc:Choice Requires="w16se">
                  <w16se:symEx w16se:font="Segoe UI Emoji" w16se:char="1F644"/>
                </mc:Choice>
                <mc:Fallback>
                  <w:t>🙄</w:t>
                </mc:Fallback>
              </mc:AlternateContent>
            </w:r>
            <w:r w:rsidR="00E53DAD">
              <w:t xml:space="preserve">   </w:t>
            </w:r>
            <w:sdt>
              <w:sdtPr>
                <w:id w:val="-13761519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53DA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E53DAD">
              <w:t xml:space="preserve"> </w:t>
            </w:r>
            <w:r w:rsidR="00E53DAD"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</w:rPr>
              <mc:AlternateContent>
                <mc:Choice Requires="w16se">
                  <w16se:symEx w16se:font="Segoe UI Emoji" w16se:char="1F914"/>
                </mc:Choice>
                <mc:Fallback>
                  <w:t>🤔</w:t>
                </mc:Fallback>
              </mc:AlternateContent>
            </w:r>
          </w:p>
          <w:p w14:paraId="38B6C05A" w14:textId="77777777" w:rsidR="00E53DAD" w:rsidRDefault="00000000" w:rsidP="007A4462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sdt>
              <w:sdtPr>
                <w:id w:val="15935904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53DA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E53DAD">
              <w:t xml:space="preserve"> </w:t>
            </w:r>
            <w:r w:rsidR="00E53DAD"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</w:rPr>
              <mc:AlternateContent>
                <mc:Choice Requires="w16se">
                  <w16se:symEx w16se:font="Segoe UI Emoji" w16se:char="1F600"/>
                </mc:Choice>
                <mc:Fallback>
                  <w:t>😀</w:t>
                </mc:Fallback>
              </mc:AlternateContent>
            </w:r>
            <w:r w:rsidR="00E53DAD">
              <w:t xml:space="preserve">   </w:t>
            </w:r>
            <w:sdt>
              <w:sdtPr>
                <w:id w:val="8502245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53DA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E53DAD">
              <w:t xml:space="preserve"> </w:t>
            </w:r>
            <w:r w:rsidR="00E53DAD"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</w:rPr>
              <mc:AlternateContent>
                <mc:Choice Requires="w16se">
                  <w16se:symEx w16se:font="Segoe UI Emoji" w16se:char="1F642"/>
                </mc:Choice>
                <mc:Fallback>
                  <w:t>🙂</w:t>
                </mc:Fallback>
              </mc:AlternateContent>
            </w:r>
            <w:r w:rsidR="00E53DAD">
              <w:t xml:space="preserve">   </w:t>
            </w:r>
            <w:sdt>
              <w:sdtPr>
                <w:id w:val="-20738787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53DA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E53DAD">
              <w:t xml:space="preserve"> </w:t>
            </w:r>
            <w:r w:rsidR="00E53DAD"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</w:rPr>
              <mc:AlternateContent>
                <mc:Choice Requires="w16se">
                  <w16se:symEx w16se:font="Segoe UI Emoji" w16se:char="1F644"/>
                </mc:Choice>
                <mc:Fallback>
                  <w:t>🙄</w:t>
                </mc:Fallback>
              </mc:AlternateContent>
            </w:r>
            <w:r w:rsidR="00E53DAD">
              <w:t xml:space="preserve">   </w:t>
            </w:r>
            <w:sdt>
              <w:sdtPr>
                <w:id w:val="-14297245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53DA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E53DAD">
              <w:t xml:space="preserve"> </w:t>
            </w:r>
            <w:r w:rsidR="00E53DAD"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</w:rPr>
              <mc:AlternateContent>
                <mc:Choice Requires="w16se">
                  <w16se:symEx w16se:font="Segoe UI Emoji" w16se:char="1F914"/>
                </mc:Choice>
                <mc:Fallback>
                  <w:t>🤔</w:t>
                </mc:Fallback>
              </mc:AlternateContent>
            </w:r>
          </w:p>
        </w:tc>
      </w:tr>
      <w:tr w:rsidR="00E53DAD" w14:paraId="738BEB5A" w14:textId="77777777" w:rsidTr="007A446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72" w:type="dxa"/>
          </w:tcPr>
          <w:p w14:paraId="0F34DD23" w14:textId="77777777" w:rsidR="00E53DAD" w:rsidRDefault="00E53DAD" w:rsidP="007A4462">
            <w:r>
              <w:t>Begründung:</w:t>
            </w:r>
          </w:p>
        </w:tc>
        <w:tc>
          <w:tcPr>
            <w:tcW w:w="8524" w:type="dxa"/>
            <w:gridSpan w:val="2"/>
          </w:tcPr>
          <w:p w14:paraId="7A14303F" w14:textId="77777777" w:rsidR="00E53DAD" w:rsidRDefault="00E53DAD" w:rsidP="007A44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E53DAD" w14:paraId="3D9164B3" w14:textId="77777777" w:rsidTr="007A446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72" w:type="dxa"/>
          </w:tcPr>
          <w:p w14:paraId="59D0CF4F" w14:textId="77777777" w:rsidR="00E53DAD" w:rsidRDefault="00E53DAD" w:rsidP="007A4462">
            <w:r>
              <w:t>Maßnahmen:</w:t>
            </w:r>
          </w:p>
        </w:tc>
        <w:tc>
          <w:tcPr>
            <w:tcW w:w="8524" w:type="dxa"/>
            <w:gridSpan w:val="2"/>
          </w:tcPr>
          <w:p w14:paraId="3AADEE07" w14:textId="77777777" w:rsidR="00E53DAD" w:rsidRDefault="00E53DAD" w:rsidP="007A44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</w:tbl>
    <w:p w14:paraId="2DC8559F" w14:textId="77777777" w:rsidR="003A35DD" w:rsidRDefault="003A35DD" w:rsidP="003A35DD">
      <w:pPr>
        <w:pStyle w:val="berschrift3"/>
        <w:tabs>
          <w:tab w:val="num" w:pos="720"/>
        </w:tabs>
      </w:pPr>
      <w:r>
        <w:t>Personal (Kompetenz, Wissen, Qualitätsbewusstsein)</w:t>
      </w:r>
    </w:p>
    <w:tbl>
      <w:tblPr>
        <w:tblStyle w:val="Gitternetztabelle1hell"/>
        <w:tblW w:w="9996" w:type="dxa"/>
        <w:tblLook w:val="0680" w:firstRow="0" w:lastRow="0" w:firstColumn="1" w:lastColumn="0" w:noHBand="1" w:noVBand="1"/>
      </w:tblPr>
      <w:tblGrid>
        <w:gridCol w:w="1472"/>
        <w:gridCol w:w="1213"/>
        <w:gridCol w:w="7311"/>
      </w:tblGrid>
      <w:tr w:rsidR="003A35DD" w14:paraId="61D73224" w14:textId="77777777" w:rsidTr="007A446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72" w:type="dxa"/>
          </w:tcPr>
          <w:p w14:paraId="798971C0" w14:textId="77777777" w:rsidR="003A35DD" w:rsidRDefault="003A35DD" w:rsidP="007A4462">
            <w:r>
              <w:t>Grundlage:</w:t>
            </w:r>
          </w:p>
        </w:tc>
        <w:tc>
          <w:tcPr>
            <w:tcW w:w="8524" w:type="dxa"/>
            <w:gridSpan w:val="2"/>
          </w:tcPr>
          <w:p w14:paraId="28DDD8E9" w14:textId="77777777" w:rsidR="003A35DD" w:rsidRDefault="003A35DD" w:rsidP="007A44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3A35DD" w14:paraId="7E391B09" w14:textId="77777777" w:rsidTr="007A446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72" w:type="dxa"/>
          </w:tcPr>
          <w:p w14:paraId="17AB8492" w14:textId="77777777" w:rsidR="003A35DD" w:rsidRDefault="003A35DD" w:rsidP="007A4462">
            <w:r>
              <w:t>Bewertung:</w:t>
            </w:r>
          </w:p>
        </w:tc>
        <w:tc>
          <w:tcPr>
            <w:tcW w:w="1213" w:type="dxa"/>
          </w:tcPr>
          <w:p w14:paraId="2A098153" w14:textId="77777777" w:rsidR="003A35DD" w:rsidRDefault="003A35DD" w:rsidP="007A44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Methode: </w:t>
            </w:r>
          </w:p>
          <w:p w14:paraId="49B30E0A" w14:textId="77777777" w:rsidR="003A35DD" w:rsidRDefault="003A35DD" w:rsidP="007A44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Ergebnis:</w:t>
            </w:r>
          </w:p>
        </w:tc>
        <w:tc>
          <w:tcPr>
            <w:tcW w:w="7306" w:type="dxa"/>
          </w:tcPr>
          <w:p w14:paraId="752E7B02" w14:textId="77777777" w:rsidR="003A35DD" w:rsidRDefault="00000000" w:rsidP="007A4462">
            <w:pPr>
              <w:spacing w:line="312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sdt>
              <w:sdtPr>
                <w:id w:val="-1189154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A35D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3A35DD">
              <w:t xml:space="preserve"> </w:t>
            </w:r>
            <w:r w:rsidR="003A35DD"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</w:rPr>
              <mc:AlternateContent>
                <mc:Choice Requires="w16se">
                  <w16se:symEx w16se:font="Segoe UI Emoji" w16se:char="1F600"/>
                </mc:Choice>
                <mc:Fallback>
                  <w:t>😀</w:t>
                </mc:Fallback>
              </mc:AlternateContent>
            </w:r>
            <w:r w:rsidR="003A35DD">
              <w:t xml:space="preserve">   </w:t>
            </w:r>
            <w:sdt>
              <w:sdtPr>
                <w:id w:val="-19221709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A35D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3A35DD">
              <w:t xml:space="preserve"> </w:t>
            </w:r>
            <w:r w:rsidR="003A35DD"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</w:rPr>
              <mc:AlternateContent>
                <mc:Choice Requires="w16se">
                  <w16se:symEx w16se:font="Segoe UI Emoji" w16se:char="1F642"/>
                </mc:Choice>
                <mc:Fallback>
                  <w:t>🙂</w:t>
                </mc:Fallback>
              </mc:AlternateContent>
            </w:r>
            <w:r w:rsidR="003A35DD">
              <w:t xml:space="preserve">   </w:t>
            </w:r>
            <w:sdt>
              <w:sdtPr>
                <w:id w:val="4838262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A35D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3A35DD">
              <w:t xml:space="preserve"> </w:t>
            </w:r>
            <w:r w:rsidR="003A35DD"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</w:rPr>
              <mc:AlternateContent>
                <mc:Choice Requires="w16se">
                  <w16se:symEx w16se:font="Segoe UI Emoji" w16se:char="1F644"/>
                </mc:Choice>
                <mc:Fallback>
                  <w:t>🙄</w:t>
                </mc:Fallback>
              </mc:AlternateContent>
            </w:r>
            <w:r w:rsidR="003A35DD">
              <w:t xml:space="preserve">   </w:t>
            </w:r>
            <w:sdt>
              <w:sdtPr>
                <w:id w:val="9230728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A35D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3A35DD">
              <w:t xml:space="preserve"> </w:t>
            </w:r>
            <w:r w:rsidR="003A35DD"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</w:rPr>
              <mc:AlternateContent>
                <mc:Choice Requires="w16se">
                  <w16se:symEx w16se:font="Segoe UI Emoji" w16se:char="1F914"/>
                </mc:Choice>
                <mc:Fallback>
                  <w:t>🤔</w:t>
                </mc:Fallback>
              </mc:AlternateContent>
            </w:r>
          </w:p>
          <w:p w14:paraId="1331F2B7" w14:textId="77777777" w:rsidR="003A35DD" w:rsidRDefault="00000000" w:rsidP="007A4462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sdt>
              <w:sdtPr>
                <w:id w:val="-20240899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A35D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3A35DD">
              <w:t xml:space="preserve"> </w:t>
            </w:r>
            <w:r w:rsidR="003A35DD"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</w:rPr>
              <mc:AlternateContent>
                <mc:Choice Requires="w16se">
                  <w16se:symEx w16se:font="Segoe UI Emoji" w16se:char="1F600"/>
                </mc:Choice>
                <mc:Fallback>
                  <w:t>😀</w:t>
                </mc:Fallback>
              </mc:AlternateContent>
            </w:r>
            <w:r w:rsidR="003A35DD">
              <w:t xml:space="preserve">   </w:t>
            </w:r>
            <w:sdt>
              <w:sdtPr>
                <w:id w:val="3877663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A35D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3A35DD">
              <w:t xml:space="preserve"> </w:t>
            </w:r>
            <w:r w:rsidR="003A35DD"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</w:rPr>
              <mc:AlternateContent>
                <mc:Choice Requires="w16se">
                  <w16se:symEx w16se:font="Segoe UI Emoji" w16se:char="1F642"/>
                </mc:Choice>
                <mc:Fallback>
                  <w:t>🙂</w:t>
                </mc:Fallback>
              </mc:AlternateContent>
            </w:r>
            <w:r w:rsidR="003A35DD">
              <w:t xml:space="preserve">   </w:t>
            </w:r>
            <w:sdt>
              <w:sdtPr>
                <w:id w:val="-18039167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A35D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3A35DD">
              <w:t xml:space="preserve"> </w:t>
            </w:r>
            <w:r w:rsidR="003A35DD"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</w:rPr>
              <mc:AlternateContent>
                <mc:Choice Requires="w16se">
                  <w16se:symEx w16se:font="Segoe UI Emoji" w16se:char="1F644"/>
                </mc:Choice>
                <mc:Fallback>
                  <w:t>🙄</w:t>
                </mc:Fallback>
              </mc:AlternateContent>
            </w:r>
            <w:r w:rsidR="003A35DD">
              <w:t xml:space="preserve">   </w:t>
            </w:r>
            <w:sdt>
              <w:sdtPr>
                <w:id w:val="19507478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A35D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3A35DD">
              <w:t xml:space="preserve"> </w:t>
            </w:r>
            <w:r w:rsidR="003A35DD"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</w:rPr>
              <mc:AlternateContent>
                <mc:Choice Requires="w16se">
                  <w16se:symEx w16se:font="Segoe UI Emoji" w16se:char="1F914"/>
                </mc:Choice>
                <mc:Fallback>
                  <w:t>🤔</w:t>
                </mc:Fallback>
              </mc:AlternateContent>
            </w:r>
          </w:p>
        </w:tc>
      </w:tr>
      <w:tr w:rsidR="003A35DD" w14:paraId="7DFE036E" w14:textId="77777777" w:rsidTr="007A446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72" w:type="dxa"/>
          </w:tcPr>
          <w:p w14:paraId="6FCF3030" w14:textId="77777777" w:rsidR="003A35DD" w:rsidRDefault="003A35DD" w:rsidP="007A4462">
            <w:r>
              <w:t>Begründung:</w:t>
            </w:r>
          </w:p>
        </w:tc>
        <w:tc>
          <w:tcPr>
            <w:tcW w:w="8524" w:type="dxa"/>
            <w:gridSpan w:val="2"/>
          </w:tcPr>
          <w:p w14:paraId="7A788E74" w14:textId="77777777" w:rsidR="003A35DD" w:rsidRDefault="003A35DD" w:rsidP="007A44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3A35DD" w14:paraId="5D177D17" w14:textId="77777777" w:rsidTr="007A446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72" w:type="dxa"/>
          </w:tcPr>
          <w:p w14:paraId="14D68694" w14:textId="77777777" w:rsidR="003A35DD" w:rsidRDefault="003A35DD" w:rsidP="007A4462">
            <w:r>
              <w:t>Maßnahmen:</w:t>
            </w:r>
          </w:p>
        </w:tc>
        <w:tc>
          <w:tcPr>
            <w:tcW w:w="8524" w:type="dxa"/>
            <w:gridSpan w:val="2"/>
          </w:tcPr>
          <w:p w14:paraId="04F599BC" w14:textId="77777777" w:rsidR="003A35DD" w:rsidRDefault="003A35DD" w:rsidP="007A44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</w:tbl>
    <w:p w14:paraId="6926B33F" w14:textId="77777777" w:rsidR="003A35DD" w:rsidRDefault="003A35DD" w:rsidP="003A35DD">
      <w:pPr>
        <w:pStyle w:val="berschrift3"/>
        <w:tabs>
          <w:tab w:val="num" w:pos="720"/>
        </w:tabs>
      </w:pPr>
      <w:r>
        <w:t>Dokumentation QM-System</w:t>
      </w:r>
    </w:p>
    <w:tbl>
      <w:tblPr>
        <w:tblStyle w:val="Gitternetztabelle1hell"/>
        <w:tblW w:w="9996" w:type="dxa"/>
        <w:tblLook w:val="0680" w:firstRow="0" w:lastRow="0" w:firstColumn="1" w:lastColumn="0" w:noHBand="1" w:noVBand="1"/>
      </w:tblPr>
      <w:tblGrid>
        <w:gridCol w:w="1472"/>
        <w:gridCol w:w="1213"/>
        <w:gridCol w:w="7311"/>
      </w:tblGrid>
      <w:tr w:rsidR="003A35DD" w14:paraId="7BF3B04D" w14:textId="77777777" w:rsidTr="007A446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72" w:type="dxa"/>
          </w:tcPr>
          <w:p w14:paraId="0CB75434" w14:textId="77777777" w:rsidR="003A35DD" w:rsidRDefault="003A35DD" w:rsidP="007A4462">
            <w:r>
              <w:t>Grundlage:</w:t>
            </w:r>
          </w:p>
        </w:tc>
        <w:tc>
          <w:tcPr>
            <w:tcW w:w="8524" w:type="dxa"/>
            <w:gridSpan w:val="2"/>
          </w:tcPr>
          <w:p w14:paraId="7025F9F9" w14:textId="77777777" w:rsidR="003A35DD" w:rsidRDefault="003A35DD" w:rsidP="007A44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3A35DD" w14:paraId="455B16E9" w14:textId="77777777" w:rsidTr="007A446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72" w:type="dxa"/>
          </w:tcPr>
          <w:p w14:paraId="4EBF7B13" w14:textId="77777777" w:rsidR="003A35DD" w:rsidRDefault="003A35DD" w:rsidP="007A4462">
            <w:r>
              <w:t>Bewertung:</w:t>
            </w:r>
          </w:p>
        </w:tc>
        <w:tc>
          <w:tcPr>
            <w:tcW w:w="1213" w:type="dxa"/>
          </w:tcPr>
          <w:p w14:paraId="22E1608B" w14:textId="77777777" w:rsidR="003A35DD" w:rsidRDefault="003A35DD" w:rsidP="007A44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Methode: </w:t>
            </w:r>
          </w:p>
          <w:p w14:paraId="3B4189C4" w14:textId="77777777" w:rsidR="003A35DD" w:rsidRDefault="003A35DD" w:rsidP="007A44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Ergebnis:</w:t>
            </w:r>
          </w:p>
        </w:tc>
        <w:tc>
          <w:tcPr>
            <w:tcW w:w="7311" w:type="dxa"/>
          </w:tcPr>
          <w:p w14:paraId="5C4EF2CD" w14:textId="77777777" w:rsidR="003A35DD" w:rsidRDefault="00000000" w:rsidP="007A4462">
            <w:pPr>
              <w:spacing w:line="312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sdt>
              <w:sdtPr>
                <w:id w:val="1604276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A35D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3A35DD">
              <w:t xml:space="preserve"> </w:t>
            </w:r>
            <w:r w:rsidR="003A35DD"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</w:rPr>
              <mc:AlternateContent>
                <mc:Choice Requires="w16se">
                  <w16se:symEx w16se:font="Segoe UI Emoji" w16se:char="1F600"/>
                </mc:Choice>
                <mc:Fallback>
                  <w:t>😀</w:t>
                </mc:Fallback>
              </mc:AlternateContent>
            </w:r>
            <w:r w:rsidR="003A35DD">
              <w:t xml:space="preserve">   </w:t>
            </w:r>
            <w:sdt>
              <w:sdtPr>
                <w:id w:val="5728645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A35D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3A35DD">
              <w:t xml:space="preserve"> </w:t>
            </w:r>
            <w:r w:rsidR="003A35DD"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</w:rPr>
              <mc:AlternateContent>
                <mc:Choice Requires="w16se">
                  <w16se:symEx w16se:font="Segoe UI Emoji" w16se:char="1F642"/>
                </mc:Choice>
                <mc:Fallback>
                  <w:t>🙂</w:t>
                </mc:Fallback>
              </mc:AlternateContent>
            </w:r>
            <w:r w:rsidR="003A35DD">
              <w:t xml:space="preserve">   </w:t>
            </w:r>
            <w:sdt>
              <w:sdtPr>
                <w:id w:val="-1459016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A35D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3A35DD">
              <w:t xml:space="preserve"> </w:t>
            </w:r>
            <w:r w:rsidR="003A35DD"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</w:rPr>
              <mc:AlternateContent>
                <mc:Choice Requires="w16se">
                  <w16se:symEx w16se:font="Segoe UI Emoji" w16se:char="1F644"/>
                </mc:Choice>
                <mc:Fallback>
                  <w:t>🙄</w:t>
                </mc:Fallback>
              </mc:AlternateContent>
            </w:r>
            <w:r w:rsidR="003A35DD">
              <w:t xml:space="preserve">   </w:t>
            </w:r>
            <w:sdt>
              <w:sdtPr>
                <w:id w:val="2616532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A35D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3A35DD">
              <w:t xml:space="preserve"> </w:t>
            </w:r>
            <w:r w:rsidR="003A35DD"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</w:rPr>
              <mc:AlternateContent>
                <mc:Choice Requires="w16se">
                  <w16se:symEx w16se:font="Segoe UI Emoji" w16se:char="1F914"/>
                </mc:Choice>
                <mc:Fallback>
                  <w:t>🤔</w:t>
                </mc:Fallback>
              </mc:AlternateContent>
            </w:r>
          </w:p>
          <w:p w14:paraId="5BC59111" w14:textId="77777777" w:rsidR="003A35DD" w:rsidRDefault="00000000" w:rsidP="007A4462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sdt>
              <w:sdtPr>
                <w:id w:val="20545773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A35D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3A35DD">
              <w:t xml:space="preserve"> </w:t>
            </w:r>
            <w:r w:rsidR="003A35DD"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</w:rPr>
              <mc:AlternateContent>
                <mc:Choice Requires="w16se">
                  <w16se:symEx w16se:font="Segoe UI Emoji" w16se:char="1F600"/>
                </mc:Choice>
                <mc:Fallback>
                  <w:t>😀</w:t>
                </mc:Fallback>
              </mc:AlternateContent>
            </w:r>
            <w:r w:rsidR="003A35DD">
              <w:t xml:space="preserve">   </w:t>
            </w:r>
            <w:sdt>
              <w:sdtPr>
                <w:id w:val="13285651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A35D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3A35DD">
              <w:t xml:space="preserve"> </w:t>
            </w:r>
            <w:r w:rsidR="003A35DD"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</w:rPr>
              <mc:AlternateContent>
                <mc:Choice Requires="w16se">
                  <w16se:symEx w16se:font="Segoe UI Emoji" w16se:char="1F642"/>
                </mc:Choice>
                <mc:Fallback>
                  <w:t>🙂</w:t>
                </mc:Fallback>
              </mc:AlternateContent>
            </w:r>
            <w:r w:rsidR="003A35DD">
              <w:t xml:space="preserve">   </w:t>
            </w:r>
            <w:sdt>
              <w:sdtPr>
                <w:id w:val="-20093634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A35D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3A35DD">
              <w:t xml:space="preserve"> </w:t>
            </w:r>
            <w:r w:rsidR="003A35DD"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</w:rPr>
              <mc:AlternateContent>
                <mc:Choice Requires="w16se">
                  <w16se:symEx w16se:font="Segoe UI Emoji" w16se:char="1F644"/>
                </mc:Choice>
                <mc:Fallback>
                  <w:t>🙄</w:t>
                </mc:Fallback>
              </mc:AlternateContent>
            </w:r>
            <w:r w:rsidR="003A35DD">
              <w:t xml:space="preserve">   </w:t>
            </w:r>
            <w:sdt>
              <w:sdtPr>
                <w:id w:val="-18615083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A35D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3A35DD">
              <w:t xml:space="preserve"> </w:t>
            </w:r>
            <w:r w:rsidR="003A35DD"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</w:rPr>
              <mc:AlternateContent>
                <mc:Choice Requires="w16se">
                  <w16se:symEx w16se:font="Segoe UI Emoji" w16se:char="1F914"/>
                </mc:Choice>
                <mc:Fallback>
                  <w:t>🤔</w:t>
                </mc:Fallback>
              </mc:AlternateContent>
            </w:r>
          </w:p>
        </w:tc>
      </w:tr>
      <w:tr w:rsidR="003A35DD" w14:paraId="5F9C0538" w14:textId="77777777" w:rsidTr="007A446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72" w:type="dxa"/>
          </w:tcPr>
          <w:p w14:paraId="528ACB66" w14:textId="77777777" w:rsidR="003A35DD" w:rsidRDefault="003A35DD" w:rsidP="007A4462">
            <w:r>
              <w:t>Begründung:</w:t>
            </w:r>
          </w:p>
        </w:tc>
        <w:tc>
          <w:tcPr>
            <w:tcW w:w="8524" w:type="dxa"/>
            <w:gridSpan w:val="2"/>
          </w:tcPr>
          <w:p w14:paraId="31A9F155" w14:textId="77777777" w:rsidR="003A35DD" w:rsidRDefault="003A35DD" w:rsidP="007A44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3A35DD" w14:paraId="02762BD2" w14:textId="77777777" w:rsidTr="007A446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72" w:type="dxa"/>
          </w:tcPr>
          <w:p w14:paraId="7F813026" w14:textId="77777777" w:rsidR="003A35DD" w:rsidRDefault="003A35DD" w:rsidP="007A4462">
            <w:r>
              <w:t>Maßnahmen:</w:t>
            </w:r>
          </w:p>
        </w:tc>
        <w:tc>
          <w:tcPr>
            <w:tcW w:w="8524" w:type="dxa"/>
            <w:gridSpan w:val="2"/>
          </w:tcPr>
          <w:p w14:paraId="1A2116D8" w14:textId="77777777" w:rsidR="003A35DD" w:rsidRDefault="003A35DD" w:rsidP="007A44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</w:tbl>
    <w:p w14:paraId="44F6D77A" w14:textId="24D23C66" w:rsidR="003A35DD" w:rsidRDefault="003A35DD" w:rsidP="003A35DD">
      <w:pPr>
        <w:pStyle w:val="berschrift3"/>
        <w:tabs>
          <w:tab w:val="num" w:pos="720"/>
        </w:tabs>
      </w:pPr>
      <w:r>
        <w:t>Dokumentation zum Tagesgeschäft</w:t>
      </w:r>
    </w:p>
    <w:tbl>
      <w:tblPr>
        <w:tblStyle w:val="Gitternetztabelle1hell"/>
        <w:tblW w:w="9996" w:type="dxa"/>
        <w:tblLook w:val="0680" w:firstRow="0" w:lastRow="0" w:firstColumn="1" w:lastColumn="0" w:noHBand="1" w:noVBand="1"/>
      </w:tblPr>
      <w:tblGrid>
        <w:gridCol w:w="1472"/>
        <w:gridCol w:w="1213"/>
        <w:gridCol w:w="7311"/>
      </w:tblGrid>
      <w:tr w:rsidR="003A35DD" w14:paraId="1793F7A2" w14:textId="77777777" w:rsidTr="007A446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72" w:type="dxa"/>
          </w:tcPr>
          <w:p w14:paraId="4CB54241" w14:textId="77777777" w:rsidR="003A35DD" w:rsidRDefault="003A35DD" w:rsidP="007A4462">
            <w:r>
              <w:t>Grundlage:</w:t>
            </w:r>
          </w:p>
        </w:tc>
        <w:tc>
          <w:tcPr>
            <w:tcW w:w="8524" w:type="dxa"/>
            <w:gridSpan w:val="2"/>
          </w:tcPr>
          <w:p w14:paraId="60BB96C5" w14:textId="77777777" w:rsidR="003A35DD" w:rsidRDefault="003A35DD" w:rsidP="007A44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3A35DD" w14:paraId="4CB6C4A1" w14:textId="77777777" w:rsidTr="007A446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72" w:type="dxa"/>
          </w:tcPr>
          <w:p w14:paraId="228FC331" w14:textId="77777777" w:rsidR="003A35DD" w:rsidRDefault="003A35DD" w:rsidP="007A4462">
            <w:r>
              <w:t>Bewertung:</w:t>
            </w:r>
          </w:p>
        </w:tc>
        <w:tc>
          <w:tcPr>
            <w:tcW w:w="1213" w:type="dxa"/>
          </w:tcPr>
          <w:p w14:paraId="003FF144" w14:textId="77777777" w:rsidR="003A35DD" w:rsidRDefault="003A35DD" w:rsidP="007A44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Methode: </w:t>
            </w:r>
          </w:p>
          <w:p w14:paraId="3017759A" w14:textId="77777777" w:rsidR="003A35DD" w:rsidRDefault="003A35DD" w:rsidP="007A44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Ergebnis:</w:t>
            </w:r>
          </w:p>
        </w:tc>
        <w:tc>
          <w:tcPr>
            <w:tcW w:w="7311" w:type="dxa"/>
          </w:tcPr>
          <w:p w14:paraId="0F075BC2" w14:textId="77777777" w:rsidR="003A35DD" w:rsidRDefault="00000000" w:rsidP="007A4462">
            <w:pPr>
              <w:spacing w:line="312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sdt>
              <w:sdtPr>
                <w:id w:val="-21425614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A35D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3A35DD">
              <w:t xml:space="preserve"> </w:t>
            </w:r>
            <w:r w:rsidR="003A35DD"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</w:rPr>
              <mc:AlternateContent>
                <mc:Choice Requires="w16se">
                  <w16se:symEx w16se:font="Segoe UI Emoji" w16se:char="1F600"/>
                </mc:Choice>
                <mc:Fallback>
                  <w:t>😀</w:t>
                </mc:Fallback>
              </mc:AlternateContent>
            </w:r>
            <w:r w:rsidR="003A35DD">
              <w:t xml:space="preserve">   </w:t>
            </w:r>
            <w:sdt>
              <w:sdtPr>
                <w:id w:val="7857731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A35D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3A35DD">
              <w:t xml:space="preserve"> </w:t>
            </w:r>
            <w:r w:rsidR="003A35DD"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</w:rPr>
              <mc:AlternateContent>
                <mc:Choice Requires="w16se">
                  <w16se:symEx w16se:font="Segoe UI Emoji" w16se:char="1F642"/>
                </mc:Choice>
                <mc:Fallback>
                  <w:t>🙂</w:t>
                </mc:Fallback>
              </mc:AlternateContent>
            </w:r>
            <w:r w:rsidR="003A35DD">
              <w:t xml:space="preserve">   </w:t>
            </w:r>
            <w:sdt>
              <w:sdtPr>
                <w:id w:val="-957145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A35D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3A35DD">
              <w:t xml:space="preserve"> </w:t>
            </w:r>
            <w:r w:rsidR="003A35DD"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</w:rPr>
              <mc:AlternateContent>
                <mc:Choice Requires="w16se">
                  <w16se:symEx w16se:font="Segoe UI Emoji" w16se:char="1F644"/>
                </mc:Choice>
                <mc:Fallback>
                  <w:t>🙄</w:t>
                </mc:Fallback>
              </mc:AlternateContent>
            </w:r>
            <w:r w:rsidR="003A35DD">
              <w:t xml:space="preserve">   </w:t>
            </w:r>
            <w:sdt>
              <w:sdtPr>
                <w:id w:val="322382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A35D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3A35DD">
              <w:t xml:space="preserve"> </w:t>
            </w:r>
            <w:r w:rsidR="003A35DD"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</w:rPr>
              <mc:AlternateContent>
                <mc:Choice Requires="w16se">
                  <w16se:symEx w16se:font="Segoe UI Emoji" w16se:char="1F914"/>
                </mc:Choice>
                <mc:Fallback>
                  <w:t>🤔</w:t>
                </mc:Fallback>
              </mc:AlternateContent>
            </w:r>
          </w:p>
          <w:p w14:paraId="2857D5EE" w14:textId="77777777" w:rsidR="003A35DD" w:rsidRDefault="00000000" w:rsidP="007A4462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sdt>
              <w:sdtPr>
                <w:id w:val="19674666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A35D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3A35DD">
              <w:t xml:space="preserve"> </w:t>
            </w:r>
            <w:r w:rsidR="003A35DD"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</w:rPr>
              <mc:AlternateContent>
                <mc:Choice Requires="w16se">
                  <w16se:symEx w16se:font="Segoe UI Emoji" w16se:char="1F600"/>
                </mc:Choice>
                <mc:Fallback>
                  <w:t>😀</w:t>
                </mc:Fallback>
              </mc:AlternateContent>
            </w:r>
            <w:r w:rsidR="003A35DD">
              <w:t xml:space="preserve">   </w:t>
            </w:r>
            <w:sdt>
              <w:sdtPr>
                <w:id w:val="16528617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A35D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3A35DD">
              <w:t xml:space="preserve"> </w:t>
            </w:r>
            <w:r w:rsidR="003A35DD"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</w:rPr>
              <mc:AlternateContent>
                <mc:Choice Requires="w16se">
                  <w16se:symEx w16se:font="Segoe UI Emoji" w16se:char="1F642"/>
                </mc:Choice>
                <mc:Fallback>
                  <w:t>🙂</w:t>
                </mc:Fallback>
              </mc:AlternateContent>
            </w:r>
            <w:r w:rsidR="003A35DD">
              <w:t xml:space="preserve">   </w:t>
            </w:r>
            <w:sdt>
              <w:sdtPr>
                <w:id w:val="4267810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A35D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3A35DD">
              <w:t xml:space="preserve"> </w:t>
            </w:r>
            <w:r w:rsidR="003A35DD"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</w:rPr>
              <mc:AlternateContent>
                <mc:Choice Requires="w16se">
                  <w16se:symEx w16se:font="Segoe UI Emoji" w16se:char="1F644"/>
                </mc:Choice>
                <mc:Fallback>
                  <w:t>🙄</w:t>
                </mc:Fallback>
              </mc:AlternateContent>
            </w:r>
            <w:r w:rsidR="003A35DD">
              <w:t xml:space="preserve">   </w:t>
            </w:r>
            <w:sdt>
              <w:sdtPr>
                <w:id w:val="14878239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A35D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3A35DD">
              <w:t xml:space="preserve"> </w:t>
            </w:r>
            <w:r w:rsidR="003A35DD"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</w:rPr>
              <mc:AlternateContent>
                <mc:Choice Requires="w16se">
                  <w16se:symEx w16se:font="Segoe UI Emoji" w16se:char="1F914"/>
                </mc:Choice>
                <mc:Fallback>
                  <w:t>🤔</w:t>
                </mc:Fallback>
              </mc:AlternateContent>
            </w:r>
          </w:p>
        </w:tc>
      </w:tr>
      <w:tr w:rsidR="003A35DD" w14:paraId="356245B3" w14:textId="77777777" w:rsidTr="007A446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72" w:type="dxa"/>
          </w:tcPr>
          <w:p w14:paraId="1AA24508" w14:textId="77777777" w:rsidR="003A35DD" w:rsidRDefault="003A35DD" w:rsidP="007A4462">
            <w:r>
              <w:t>Begründung:</w:t>
            </w:r>
          </w:p>
        </w:tc>
        <w:tc>
          <w:tcPr>
            <w:tcW w:w="8524" w:type="dxa"/>
            <w:gridSpan w:val="2"/>
          </w:tcPr>
          <w:p w14:paraId="5E3F1700" w14:textId="77777777" w:rsidR="003A35DD" w:rsidRDefault="003A35DD" w:rsidP="007A44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3A35DD" w14:paraId="21A7B96D" w14:textId="77777777" w:rsidTr="007A446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72" w:type="dxa"/>
          </w:tcPr>
          <w:p w14:paraId="1618B0AF" w14:textId="77777777" w:rsidR="003A35DD" w:rsidRDefault="003A35DD" w:rsidP="007A4462">
            <w:r>
              <w:t>Maßnahmen:</w:t>
            </w:r>
          </w:p>
        </w:tc>
        <w:tc>
          <w:tcPr>
            <w:tcW w:w="8524" w:type="dxa"/>
            <w:gridSpan w:val="2"/>
          </w:tcPr>
          <w:p w14:paraId="4C3ED615" w14:textId="77777777" w:rsidR="003A35DD" w:rsidRDefault="003A35DD" w:rsidP="007A44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</w:tbl>
    <w:p w14:paraId="3A813D40" w14:textId="77777777" w:rsidR="003A35DD" w:rsidRDefault="003A35DD" w:rsidP="003A35DD">
      <w:pPr>
        <w:pStyle w:val="berschrift1"/>
        <w:numPr>
          <w:ilvl w:val="0"/>
          <w:numId w:val="0"/>
        </w:numPr>
        <w:spacing w:before="360" w:after="120" w:line="240" w:lineRule="auto"/>
        <w:ind w:left="432" w:hanging="432"/>
      </w:pPr>
    </w:p>
    <w:p w14:paraId="7EEBF93A" w14:textId="06F5B653" w:rsidR="00CA1CFD" w:rsidRDefault="00CA1CFD" w:rsidP="00CA1CFD">
      <w:pPr>
        <w:pStyle w:val="berschrift1"/>
        <w:numPr>
          <w:ilvl w:val="0"/>
          <w:numId w:val="0"/>
        </w:numPr>
        <w:spacing w:before="360" w:after="120" w:line="240" w:lineRule="auto"/>
        <w:ind w:left="432" w:hanging="432"/>
      </w:pPr>
    </w:p>
    <w:p w14:paraId="1B603AAA" w14:textId="77777777" w:rsidR="00CA1CFD" w:rsidRDefault="00CA1CFD">
      <w:pPr>
        <w:spacing w:line="240" w:lineRule="auto"/>
        <w:rPr>
          <w:rFonts w:cs="Arial"/>
          <w:b/>
          <w:bCs/>
          <w:kern w:val="32"/>
          <w:sz w:val="24"/>
          <w:szCs w:val="32"/>
          <w:u w:val="single"/>
        </w:rPr>
      </w:pPr>
      <w:r>
        <w:br w:type="page"/>
      </w:r>
    </w:p>
    <w:p w14:paraId="75895FE9" w14:textId="504840D5" w:rsidR="00125407" w:rsidRDefault="00BB58F1" w:rsidP="00125407">
      <w:pPr>
        <w:pStyle w:val="berschrift1"/>
        <w:tabs>
          <w:tab w:val="num" w:pos="432"/>
        </w:tabs>
        <w:spacing w:before="360" w:after="120" w:line="240" w:lineRule="auto"/>
        <w:ind w:left="431" w:hanging="431"/>
      </w:pPr>
      <w:bookmarkStart w:id="9" w:name="_Toc114059482"/>
      <w:r>
        <w:lastRenderedPageBreak/>
        <w:t>Managementsystem</w:t>
      </w:r>
      <w:bookmarkEnd w:id="9"/>
    </w:p>
    <w:p w14:paraId="32315A84" w14:textId="566155DD" w:rsidR="00125407" w:rsidRDefault="00BB58F1" w:rsidP="00125407">
      <w:pPr>
        <w:pStyle w:val="berschrift2"/>
        <w:tabs>
          <w:tab w:val="num" w:pos="576"/>
        </w:tabs>
        <w:spacing w:after="120" w:line="240" w:lineRule="auto"/>
        <w:ind w:left="578" w:hanging="578"/>
      </w:pPr>
      <w:bookmarkStart w:id="10" w:name="_Toc114059483"/>
      <w:r>
        <w:t>Maßnahmenumsetzung (Maßnahmen zum Umgang mit Risiken und Chancen)</w:t>
      </w:r>
      <w:bookmarkEnd w:id="10"/>
    </w:p>
    <w:tbl>
      <w:tblPr>
        <w:tblStyle w:val="Gitternetztabelle1hell"/>
        <w:tblW w:w="9996" w:type="dxa"/>
        <w:tblLook w:val="0680" w:firstRow="0" w:lastRow="0" w:firstColumn="1" w:lastColumn="0" w:noHBand="1" w:noVBand="1"/>
      </w:tblPr>
      <w:tblGrid>
        <w:gridCol w:w="1472"/>
        <w:gridCol w:w="1213"/>
        <w:gridCol w:w="7311"/>
      </w:tblGrid>
      <w:tr w:rsidR="00E53DAD" w14:paraId="24AB93DB" w14:textId="77777777" w:rsidTr="007A446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72" w:type="dxa"/>
          </w:tcPr>
          <w:p w14:paraId="66F3FDB5" w14:textId="77777777" w:rsidR="00E53DAD" w:rsidRDefault="00E53DAD" w:rsidP="007A4462">
            <w:r>
              <w:t>Grundlage:</w:t>
            </w:r>
          </w:p>
        </w:tc>
        <w:tc>
          <w:tcPr>
            <w:tcW w:w="8524" w:type="dxa"/>
            <w:gridSpan w:val="2"/>
          </w:tcPr>
          <w:p w14:paraId="3958F494" w14:textId="77777777" w:rsidR="00E53DAD" w:rsidRDefault="00E53DAD" w:rsidP="007A44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E53DAD" w14:paraId="7ED9C96A" w14:textId="77777777" w:rsidTr="007A446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72" w:type="dxa"/>
          </w:tcPr>
          <w:p w14:paraId="6553F3FA" w14:textId="77777777" w:rsidR="00E53DAD" w:rsidRDefault="00E53DAD" w:rsidP="007A4462">
            <w:r>
              <w:t>Bewertung:</w:t>
            </w:r>
          </w:p>
        </w:tc>
        <w:tc>
          <w:tcPr>
            <w:tcW w:w="1213" w:type="dxa"/>
          </w:tcPr>
          <w:p w14:paraId="60C3993B" w14:textId="77777777" w:rsidR="00E53DAD" w:rsidRDefault="00E53DAD" w:rsidP="007A44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Methode: </w:t>
            </w:r>
          </w:p>
          <w:p w14:paraId="4ADA5D5A" w14:textId="77777777" w:rsidR="00E53DAD" w:rsidRDefault="00E53DAD" w:rsidP="007A44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Ergebnis:</w:t>
            </w:r>
          </w:p>
        </w:tc>
        <w:tc>
          <w:tcPr>
            <w:tcW w:w="7306" w:type="dxa"/>
          </w:tcPr>
          <w:p w14:paraId="363C1545" w14:textId="77777777" w:rsidR="00E53DAD" w:rsidRDefault="00000000" w:rsidP="007A4462">
            <w:pPr>
              <w:spacing w:line="312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sdt>
              <w:sdtPr>
                <w:id w:val="-12989106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53DA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E53DAD">
              <w:t xml:space="preserve"> </w:t>
            </w:r>
            <w:r w:rsidR="00E53DAD"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</w:rPr>
              <mc:AlternateContent>
                <mc:Choice Requires="w16se">
                  <w16se:symEx w16se:font="Segoe UI Emoji" w16se:char="1F600"/>
                </mc:Choice>
                <mc:Fallback>
                  <w:t>😀</w:t>
                </mc:Fallback>
              </mc:AlternateContent>
            </w:r>
            <w:r w:rsidR="00E53DAD">
              <w:t xml:space="preserve">   </w:t>
            </w:r>
            <w:sdt>
              <w:sdtPr>
                <w:id w:val="12226467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53DA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E53DAD">
              <w:t xml:space="preserve"> </w:t>
            </w:r>
            <w:r w:rsidR="00E53DAD"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</w:rPr>
              <mc:AlternateContent>
                <mc:Choice Requires="w16se">
                  <w16se:symEx w16se:font="Segoe UI Emoji" w16se:char="1F642"/>
                </mc:Choice>
                <mc:Fallback>
                  <w:t>🙂</w:t>
                </mc:Fallback>
              </mc:AlternateContent>
            </w:r>
            <w:r w:rsidR="00E53DAD">
              <w:t xml:space="preserve">   </w:t>
            </w:r>
            <w:sdt>
              <w:sdtPr>
                <w:id w:val="11137897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53DA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E53DAD">
              <w:t xml:space="preserve"> </w:t>
            </w:r>
            <w:r w:rsidR="00E53DAD"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</w:rPr>
              <mc:AlternateContent>
                <mc:Choice Requires="w16se">
                  <w16se:symEx w16se:font="Segoe UI Emoji" w16se:char="1F644"/>
                </mc:Choice>
                <mc:Fallback>
                  <w:t>🙄</w:t>
                </mc:Fallback>
              </mc:AlternateContent>
            </w:r>
            <w:r w:rsidR="00E53DAD">
              <w:t xml:space="preserve">   </w:t>
            </w:r>
            <w:sdt>
              <w:sdtPr>
                <w:id w:val="17933280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53DA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E53DAD">
              <w:t xml:space="preserve"> </w:t>
            </w:r>
            <w:r w:rsidR="00E53DAD"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</w:rPr>
              <mc:AlternateContent>
                <mc:Choice Requires="w16se">
                  <w16se:symEx w16se:font="Segoe UI Emoji" w16se:char="1F914"/>
                </mc:Choice>
                <mc:Fallback>
                  <w:t>🤔</w:t>
                </mc:Fallback>
              </mc:AlternateContent>
            </w:r>
          </w:p>
          <w:p w14:paraId="3A08CE29" w14:textId="77777777" w:rsidR="00E53DAD" w:rsidRDefault="00000000" w:rsidP="007A4462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sdt>
              <w:sdtPr>
                <w:id w:val="-2283100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53DA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E53DAD">
              <w:t xml:space="preserve"> </w:t>
            </w:r>
            <w:r w:rsidR="00E53DAD"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</w:rPr>
              <mc:AlternateContent>
                <mc:Choice Requires="w16se">
                  <w16se:symEx w16se:font="Segoe UI Emoji" w16se:char="1F600"/>
                </mc:Choice>
                <mc:Fallback>
                  <w:t>😀</w:t>
                </mc:Fallback>
              </mc:AlternateContent>
            </w:r>
            <w:r w:rsidR="00E53DAD">
              <w:t xml:space="preserve">   </w:t>
            </w:r>
            <w:sdt>
              <w:sdtPr>
                <w:id w:val="2784673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53DA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E53DAD">
              <w:t xml:space="preserve"> </w:t>
            </w:r>
            <w:r w:rsidR="00E53DAD"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</w:rPr>
              <mc:AlternateContent>
                <mc:Choice Requires="w16se">
                  <w16se:symEx w16se:font="Segoe UI Emoji" w16se:char="1F642"/>
                </mc:Choice>
                <mc:Fallback>
                  <w:t>🙂</w:t>
                </mc:Fallback>
              </mc:AlternateContent>
            </w:r>
            <w:r w:rsidR="00E53DAD">
              <w:t xml:space="preserve">   </w:t>
            </w:r>
            <w:sdt>
              <w:sdtPr>
                <w:id w:val="11715213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53DA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E53DAD">
              <w:t xml:space="preserve"> </w:t>
            </w:r>
            <w:r w:rsidR="00E53DAD"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</w:rPr>
              <mc:AlternateContent>
                <mc:Choice Requires="w16se">
                  <w16se:symEx w16se:font="Segoe UI Emoji" w16se:char="1F644"/>
                </mc:Choice>
                <mc:Fallback>
                  <w:t>🙄</w:t>
                </mc:Fallback>
              </mc:AlternateContent>
            </w:r>
            <w:r w:rsidR="00E53DAD">
              <w:t xml:space="preserve">   </w:t>
            </w:r>
            <w:sdt>
              <w:sdtPr>
                <w:id w:val="20842570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53DA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E53DAD">
              <w:t xml:space="preserve"> </w:t>
            </w:r>
            <w:r w:rsidR="00E53DAD"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</w:rPr>
              <mc:AlternateContent>
                <mc:Choice Requires="w16se">
                  <w16se:symEx w16se:font="Segoe UI Emoji" w16se:char="1F914"/>
                </mc:Choice>
                <mc:Fallback>
                  <w:t>🤔</w:t>
                </mc:Fallback>
              </mc:AlternateContent>
            </w:r>
          </w:p>
        </w:tc>
      </w:tr>
      <w:tr w:rsidR="00E53DAD" w14:paraId="3394D487" w14:textId="77777777" w:rsidTr="007A446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72" w:type="dxa"/>
          </w:tcPr>
          <w:p w14:paraId="0410F580" w14:textId="77777777" w:rsidR="00E53DAD" w:rsidRDefault="00E53DAD" w:rsidP="007A4462">
            <w:r>
              <w:t>Begründung:</w:t>
            </w:r>
          </w:p>
        </w:tc>
        <w:tc>
          <w:tcPr>
            <w:tcW w:w="8524" w:type="dxa"/>
            <w:gridSpan w:val="2"/>
          </w:tcPr>
          <w:p w14:paraId="19A6EB12" w14:textId="77777777" w:rsidR="00E53DAD" w:rsidRDefault="00E53DAD" w:rsidP="007A44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E53DAD" w14:paraId="4F010EA6" w14:textId="77777777" w:rsidTr="007A446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72" w:type="dxa"/>
          </w:tcPr>
          <w:p w14:paraId="6FAA015A" w14:textId="77777777" w:rsidR="00E53DAD" w:rsidRDefault="00E53DAD" w:rsidP="007A4462">
            <w:r>
              <w:t>Maßnahmen:</w:t>
            </w:r>
          </w:p>
        </w:tc>
        <w:tc>
          <w:tcPr>
            <w:tcW w:w="8524" w:type="dxa"/>
            <w:gridSpan w:val="2"/>
          </w:tcPr>
          <w:p w14:paraId="6802D061" w14:textId="77777777" w:rsidR="00E53DAD" w:rsidRDefault="00E53DAD" w:rsidP="007A44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</w:tbl>
    <w:p w14:paraId="42B79601" w14:textId="77777777" w:rsidR="00125407" w:rsidRDefault="00125407" w:rsidP="00125407">
      <w:pPr>
        <w:pStyle w:val="berschrift2"/>
        <w:tabs>
          <w:tab w:val="num" w:pos="576"/>
        </w:tabs>
        <w:spacing w:after="120" w:line="240" w:lineRule="auto"/>
        <w:ind w:left="578" w:hanging="578"/>
      </w:pPr>
      <w:bookmarkStart w:id="11" w:name="_Toc114059484"/>
      <w:r>
        <w:t>Änderungen mit Auswirkungen auf das QM-System</w:t>
      </w:r>
      <w:bookmarkEnd w:id="11"/>
    </w:p>
    <w:tbl>
      <w:tblPr>
        <w:tblStyle w:val="Gitternetztabelle1hell"/>
        <w:tblW w:w="9996" w:type="dxa"/>
        <w:tblLook w:val="0680" w:firstRow="0" w:lastRow="0" w:firstColumn="1" w:lastColumn="0" w:noHBand="1" w:noVBand="1"/>
      </w:tblPr>
      <w:tblGrid>
        <w:gridCol w:w="1472"/>
        <w:gridCol w:w="1213"/>
        <w:gridCol w:w="7311"/>
      </w:tblGrid>
      <w:tr w:rsidR="00BB58F1" w14:paraId="015D462C" w14:textId="77777777" w:rsidTr="007A446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72" w:type="dxa"/>
          </w:tcPr>
          <w:p w14:paraId="6C9D9D96" w14:textId="77777777" w:rsidR="00BB58F1" w:rsidRDefault="00BB58F1" w:rsidP="007A4462">
            <w:r>
              <w:t>Grundlage:</w:t>
            </w:r>
          </w:p>
        </w:tc>
        <w:tc>
          <w:tcPr>
            <w:tcW w:w="8524" w:type="dxa"/>
            <w:gridSpan w:val="2"/>
          </w:tcPr>
          <w:p w14:paraId="75B37A07" w14:textId="77777777" w:rsidR="00BB58F1" w:rsidRDefault="00BB58F1" w:rsidP="007A44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BB58F1" w14:paraId="18263269" w14:textId="77777777" w:rsidTr="00BB58F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72" w:type="dxa"/>
          </w:tcPr>
          <w:p w14:paraId="7259C18D" w14:textId="77777777" w:rsidR="00BB58F1" w:rsidRDefault="00BB58F1" w:rsidP="007A4462">
            <w:r>
              <w:t>Bewertung:</w:t>
            </w:r>
          </w:p>
        </w:tc>
        <w:tc>
          <w:tcPr>
            <w:tcW w:w="1213" w:type="dxa"/>
          </w:tcPr>
          <w:p w14:paraId="78632792" w14:textId="77777777" w:rsidR="00BB58F1" w:rsidRDefault="00BB58F1" w:rsidP="007A44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Methode: </w:t>
            </w:r>
          </w:p>
          <w:p w14:paraId="0EF20042" w14:textId="77777777" w:rsidR="00BB58F1" w:rsidRDefault="00BB58F1" w:rsidP="007A44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Ergebnis:</w:t>
            </w:r>
          </w:p>
        </w:tc>
        <w:tc>
          <w:tcPr>
            <w:tcW w:w="7311" w:type="dxa"/>
          </w:tcPr>
          <w:p w14:paraId="75008CF6" w14:textId="77777777" w:rsidR="00BB58F1" w:rsidRDefault="00000000" w:rsidP="007A4462">
            <w:pPr>
              <w:spacing w:line="312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sdt>
              <w:sdtPr>
                <w:id w:val="-14144706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B58F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B58F1">
              <w:t xml:space="preserve"> </w:t>
            </w:r>
            <w:r w:rsidR="00BB58F1"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</w:rPr>
              <mc:AlternateContent>
                <mc:Choice Requires="w16se">
                  <w16se:symEx w16se:font="Segoe UI Emoji" w16se:char="1F600"/>
                </mc:Choice>
                <mc:Fallback>
                  <w:t>😀</w:t>
                </mc:Fallback>
              </mc:AlternateContent>
            </w:r>
            <w:r w:rsidR="00BB58F1">
              <w:t xml:space="preserve">   </w:t>
            </w:r>
            <w:sdt>
              <w:sdtPr>
                <w:id w:val="1457895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B58F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B58F1">
              <w:t xml:space="preserve"> </w:t>
            </w:r>
            <w:r w:rsidR="00BB58F1"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</w:rPr>
              <mc:AlternateContent>
                <mc:Choice Requires="w16se">
                  <w16se:symEx w16se:font="Segoe UI Emoji" w16se:char="1F642"/>
                </mc:Choice>
                <mc:Fallback>
                  <w:t>🙂</w:t>
                </mc:Fallback>
              </mc:AlternateContent>
            </w:r>
            <w:r w:rsidR="00BB58F1">
              <w:t xml:space="preserve">   </w:t>
            </w:r>
            <w:sdt>
              <w:sdtPr>
                <w:id w:val="18222365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B58F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B58F1">
              <w:t xml:space="preserve"> </w:t>
            </w:r>
            <w:r w:rsidR="00BB58F1"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</w:rPr>
              <mc:AlternateContent>
                <mc:Choice Requires="w16se">
                  <w16se:symEx w16se:font="Segoe UI Emoji" w16se:char="1F644"/>
                </mc:Choice>
                <mc:Fallback>
                  <w:t>🙄</w:t>
                </mc:Fallback>
              </mc:AlternateContent>
            </w:r>
            <w:r w:rsidR="00BB58F1">
              <w:t xml:space="preserve">   </w:t>
            </w:r>
            <w:sdt>
              <w:sdtPr>
                <w:id w:val="-13912648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B58F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B58F1">
              <w:t xml:space="preserve"> </w:t>
            </w:r>
            <w:r w:rsidR="00BB58F1"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</w:rPr>
              <mc:AlternateContent>
                <mc:Choice Requires="w16se">
                  <w16se:symEx w16se:font="Segoe UI Emoji" w16se:char="1F914"/>
                </mc:Choice>
                <mc:Fallback>
                  <w:t>🤔</w:t>
                </mc:Fallback>
              </mc:AlternateContent>
            </w:r>
          </w:p>
          <w:p w14:paraId="312CA0EB" w14:textId="77777777" w:rsidR="00BB58F1" w:rsidRDefault="00000000" w:rsidP="007A4462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sdt>
              <w:sdtPr>
                <w:id w:val="11217365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B58F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B58F1">
              <w:t xml:space="preserve"> </w:t>
            </w:r>
            <w:r w:rsidR="00BB58F1"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</w:rPr>
              <mc:AlternateContent>
                <mc:Choice Requires="w16se">
                  <w16se:symEx w16se:font="Segoe UI Emoji" w16se:char="1F600"/>
                </mc:Choice>
                <mc:Fallback>
                  <w:t>😀</w:t>
                </mc:Fallback>
              </mc:AlternateContent>
            </w:r>
            <w:r w:rsidR="00BB58F1">
              <w:t xml:space="preserve">   </w:t>
            </w:r>
            <w:sdt>
              <w:sdtPr>
                <w:id w:val="12965718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B58F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B58F1">
              <w:t xml:space="preserve"> </w:t>
            </w:r>
            <w:r w:rsidR="00BB58F1"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</w:rPr>
              <mc:AlternateContent>
                <mc:Choice Requires="w16se">
                  <w16se:symEx w16se:font="Segoe UI Emoji" w16se:char="1F642"/>
                </mc:Choice>
                <mc:Fallback>
                  <w:t>🙂</w:t>
                </mc:Fallback>
              </mc:AlternateContent>
            </w:r>
            <w:r w:rsidR="00BB58F1">
              <w:t xml:space="preserve">   </w:t>
            </w:r>
            <w:sdt>
              <w:sdtPr>
                <w:id w:val="14115755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B58F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B58F1">
              <w:t xml:space="preserve"> </w:t>
            </w:r>
            <w:r w:rsidR="00BB58F1"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</w:rPr>
              <mc:AlternateContent>
                <mc:Choice Requires="w16se">
                  <w16se:symEx w16se:font="Segoe UI Emoji" w16se:char="1F644"/>
                </mc:Choice>
                <mc:Fallback>
                  <w:t>🙄</w:t>
                </mc:Fallback>
              </mc:AlternateContent>
            </w:r>
            <w:r w:rsidR="00BB58F1">
              <w:t xml:space="preserve">   </w:t>
            </w:r>
            <w:sdt>
              <w:sdtPr>
                <w:id w:val="-7054842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B58F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B58F1">
              <w:t xml:space="preserve"> </w:t>
            </w:r>
            <w:r w:rsidR="00BB58F1"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</w:rPr>
              <mc:AlternateContent>
                <mc:Choice Requires="w16se">
                  <w16se:symEx w16se:font="Segoe UI Emoji" w16se:char="1F914"/>
                </mc:Choice>
                <mc:Fallback>
                  <w:t>🤔</w:t>
                </mc:Fallback>
              </mc:AlternateContent>
            </w:r>
          </w:p>
        </w:tc>
      </w:tr>
      <w:tr w:rsidR="00BB58F1" w14:paraId="71A564E5" w14:textId="77777777" w:rsidTr="007A446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72" w:type="dxa"/>
          </w:tcPr>
          <w:p w14:paraId="0C68B439" w14:textId="77777777" w:rsidR="00BB58F1" w:rsidRDefault="00BB58F1" w:rsidP="007A4462">
            <w:r>
              <w:t>Begründung:</w:t>
            </w:r>
          </w:p>
        </w:tc>
        <w:tc>
          <w:tcPr>
            <w:tcW w:w="8524" w:type="dxa"/>
            <w:gridSpan w:val="2"/>
          </w:tcPr>
          <w:p w14:paraId="27D6AC86" w14:textId="77777777" w:rsidR="00BB58F1" w:rsidRDefault="00BB58F1" w:rsidP="007A44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BB58F1" w14:paraId="59E698EF" w14:textId="77777777" w:rsidTr="007A446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72" w:type="dxa"/>
          </w:tcPr>
          <w:p w14:paraId="711CABAF" w14:textId="77777777" w:rsidR="00BB58F1" w:rsidRDefault="00BB58F1" w:rsidP="007A4462">
            <w:r>
              <w:t>Maßnahmen:</w:t>
            </w:r>
          </w:p>
        </w:tc>
        <w:tc>
          <w:tcPr>
            <w:tcW w:w="8524" w:type="dxa"/>
            <w:gridSpan w:val="2"/>
          </w:tcPr>
          <w:p w14:paraId="73F35A92" w14:textId="77777777" w:rsidR="00BB58F1" w:rsidRDefault="00BB58F1" w:rsidP="007A44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</w:tbl>
    <w:p w14:paraId="4B4FB383" w14:textId="54F9895D" w:rsidR="00BB58F1" w:rsidRDefault="00BB58F1" w:rsidP="00BB58F1">
      <w:pPr>
        <w:pStyle w:val="berschrift2"/>
        <w:tabs>
          <w:tab w:val="num" w:pos="576"/>
        </w:tabs>
        <w:spacing w:after="120" w:line="240" w:lineRule="auto"/>
        <w:ind w:left="578" w:hanging="578"/>
      </w:pPr>
      <w:bookmarkStart w:id="12" w:name="_Toc114059485"/>
      <w:r>
        <w:t>Anwendungsbereich</w:t>
      </w:r>
      <w:bookmarkEnd w:id="12"/>
    </w:p>
    <w:tbl>
      <w:tblPr>
        <w:tblStyle w:val="Gitternetztabelle1hell"/>
        <w:tblW w:w="9996" w:type="dxa"/>
        <w:tblLook w:val="0680" w:firstRow="0" w:lastRow="0" w:firstColumn="1" w:lastColumn="0" w:noHBand="1" w:noVBand="1"/>
      </w:tblPr>
      <w:tblGrid>
        <w:gridCol w:w="1472"/>
        <w:gridCol w:w="1213"/>
        <w:gridCol w:w="7311"/>
      </w:tblGrid>
      <w:tr w:rsidR="00BB58F1" w14:paraId="03D85511" w14:textId="77777777" w:rsidTr="007A446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72" w:type="dxa"/>
          </w:tcPr>
          <w:p w14:paraId="4BA6971C" w14:textId="77777777" w:rsidR="00BB58F1" w:rsidRDefault="00BB58F1" w:rsidP="007A4462">
            <w:r>
              <w:t>Grundlage:</w:t>
            </w:r>
          </w:p>
        </w:tc>
        <w:tc>
          <w:tcPr>
            <w:tcW w:w="8524" w:type="dxa"/>
            <w:gridSpan w:val="2"/>
          </w:tcPr>
          <w:p w14:paraId="50FFE3F0" w14:textId="77777777" w:rsidR="00BB58F1" w:rsidRDefault="00BB58F1" w:rsidP="007A44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BB58F1" w14:paraId="6E355BCD" w14:textId="77777777" w:rsidTr="00BB58F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72" w:type="dxa"/>
          </w:tcPr>
          <w:p w14:paraId="1D442FB7" w14:textId="77777777" w:rsidR="00BB58F1" w:rsidRDefault="00BB58F1" w:rsidP="007A4462">
            <w:r>
              <w:t>Bewertung:</w:t>
            </w:r>
          </w:p>
        </w:tc>
        <w:tc>
          <w:tcPr>
            <w:tcW w:w="1213" w:type="dxa"/>
          </w:tcPr>
          <w:p w14:paraId="5BE73E58" w14:textId="77777777" w:rsidR="00BB58F1" w:rsidRDefault="00BB58F1" w:rsidP="007A44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Methode: </w:t>
            </w:r>
          </w:p>
          <w:p w14:paraId="514F9F04" w14:textId="77777777" w:rsidR="00BB58F1" w:rsidRDefault="00BB58F1" w:rsidP="007A44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Ergebnis:</w:t>
            </w:r>
          </w:p>
        </w:tc>
        <w:tc>
          <w:tcPr>
            <w:tcW w:w="7311" w:type="dxa"/>
          </w:tcPr>
          <w:p w14:paraId="76944F9D" w14:textId="77777777" w:rsidR="00BB58F1" w:rsidRDefault="00000000" w:rsidP="007A4462">
            <w:pPr>
              <w:spacing w:line="312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sdt>
              <w:sdtPr>
                <w:id w:val="-16159007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B58F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B58F1">
              <w:t xml:space="preserve"> </w:t>
            </w:r>
            <w:r w:rsidR="00BB58F1"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</w:rPr>
              <mc:AlternateContent>
                <mc:Choice Requires="w16se">
                  <w16se:symEx w16se:font="Segoe UI Emoji" w16se:char="1F600"/>
                </mc:Choice>
                <mc:Fallback>
                  <w:t>😀</w:t>
                </mc:Fallback>
              </mc:AlternateContent>
            </w:r>
            <w:r w:rsidR="00BB58F1">
              <w:t xml:space="preserve">   </w:t>
            </w:r>
            <w:sdt>
              <w:sdtPr>
                <w:id w:val="6511813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B58F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B58F1">
              <w:t xml:space="preserve"> </w:t>
            </w:r>
            <w:r w:rsidR="00BB58F1"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</w:rPr>
              <mc:AlternateContent>
                <mc:Choice Requires="w16se">
                  <w16se:symEx w16se:font="Segoe UI Emoji" w16se:char="1F642"/>
                </mc:Choice>
                <mc:Fallback>
                  <w:t>🙂</w:t>
                </mc:Fallback>
              </mc:AlternateContent>
            </w:r>
            <w:r w:rsidR="00BB58F1">
              <w:t xml:space="preserve">   </w:t>
            </w:r>
            <w:sdt>
              <w:sdtPr>
                <w:id w:val="-6641690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B58F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B58F1">
              <w:t xml:space="preserve"> </w:t>
            </w:r>
            <w:r w:rsidR="00BB58F1"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</w:rPr>
              <mc:AlternateContent>
                <mc:Choice Requires="w16se">
                  <w16se:symEx w16se:font="Segoe UI Emoji" w16se:char="1F644"/>
                </mc:Choice>
                <mc:Fallback>
                  <w:t>🙄</w:t>
                </mc:Fallback>
              </mc:AlternateContent>
            </w:r>
            <w:r w:rsidR="00BB58F1">
              <w:t xml:space="preserve">   </w:t>
            </w:r>
            <w:sdt>
              <w:sdtPr>
                <w:id w:val="-20183717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B58F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B58F1">
              <w:t xml:space="preserve"> </w:t>
            </w:r>
            <w:r w:rsidR="00BB58F1"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</w:rPr>
              <mc:AlternateContent>
                <mc:Choice Requires="w16se">
                  <w16se:symEx w16se:font="Segoe UI Emoji" w16se:char="1F914"/>
                </mc:Choice>
                <mc:Fallback>
                  <w:t>🤔</w:t>
                </mc:Fallback>
              </mc:AlternateContent>
            </w:r>
          </w:p>
          <w:p w14:paraId="32BF4135" w14:textId="77777777" w:rsidR="00BB58F1" w:rsidRDefault="00000000" w:rsidP="007A4462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sdt>
              <w:sdtPr>
                <w:id w:val="4196769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B58F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B58F1">
              <w:t xml:space="preserve"> </w:t>
            </w:r>
            <w:r w:rsidR="00BB58F1"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</w:rPr>
              <mc:AlternateContent>
                <mc:Choice Requires="w16se">
                  <w16se:symEx w16se:font="Segoe UI Emoji" w16se:char="1F600"/>
                </mc:Choice>
                <mc:Fallback>
                  <w:t>😀</w:t>
                </mc:Fallback>
              </mc:AlternateContent>
            </w:r>
            <w:r w:rsidR="00BB58F1">
              <w:t xml:space="preserve">   </w:t>
            </w:r>
            <w:sdt>
              <w:sdtPr>
                <w:id w:val="13506819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B58F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B58F1">
              <w:t xml:space="preserve"> </w:t>
            </w:r>
            <w:r w:rsidR="00BB58F1"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</w:rPr>
              <mc:AlternateContent>
                <mc:Choice Requires="w16se">
                  <w16se:symEx w16se:font="Segoe UI Emoji" w16se:char="1F642"/>
                </mc:Choice>
                <mc:Fallback>
                  <w:t>🙂</w:t>
                </mc:Fallback>
              </mc:AlternateContent>
            </w:r>
            <w:r w:rsidR="00BB58F1">
              <w:t xml:space="preserve">   </w:t>
            </w:r>
            <w:sdt>
              <w:sdtPr>
                <w:id w:val="-18651272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B58F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B58F1">
              <w:t xml:space="preserve"> </w:t>
            </w:r>
            <w:r w:rsidR="00BB58F1"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</w:rPr>
              <mc:AlternateContent>
                <mc:Choice Requires="w16se">
                  <w16se:symEx w16se:font="Segoe UI Emoji" w16se:char="1F644"/>
                </mc:Choice>
                <mc:Fallback>
                  <w:t>🙄</w:t>
                </mc:Fallback>
              </mc:AlternateContent>
            </w:r>
            <w:r w:rsidR="00BB58F1">
              <w:t xml:space="preserve">   </w:t>
            </w:r>
            <w:sdt>
              <w:sdtPr>
                <w:id w:val="9328675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B58F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B58F1">
              <w:t xml:space="preserve"> </w:t>
            </w:r>
            <w:r w:rsidR="00BB58F1"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</w:rPr>
              <mc:AlternateContent>
                <mc:Choice Requires="w16se">
                  <w16se:symEx w16se:font="Segoe UI Emoji" w16se:char="1F914"/>
                </mc:Choice>
                <mc:Fallback>
                  <w:t>🤔</w:t>
                </mc:Fallback>
              </mc:AlternateContent>
            </w:r>
          </w:p>
        </w:tc>
      </w:tr>
      <w:tr w:rsidR="00BB58F1" w14:paraId="0575628F" w14:textId="77777777" w:rsidTr="007A446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72" w:type="dxa"/>
          </w:tcPr>
          <w:p w14:paraId="100FC79A" w14:textId="77777777" w:rsidR="00BB58F1" w:rsidRDefault="00BB58F1" w:rsidP="007A4462">
            <w:r>
              <w:t>Begründung:</w:t>
            </w:r>
          </w:p>
        </w:tc>
        <w:tc>
          <w:tcPr>
            <w:tcW w:w="8524" w:type="dxa"/>
            <w:gridSpan w:val="2"/>
          </w:tcPr>
          <w:p w14:paraId="486929CC" w14:textId="77777777" w:rsidR="00BB58F1" w:rsidRDefault="00BB58F1" w:rsidP="007A44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BB58F1" w14:paraId="3C0C4800" w14:textId="77777777" w:rsidTr="007A446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72" w:type="dxa"/>
          </w:tcPr>
          <w:p w14:paraId="0352CD90" w14:textId="77777777" w:rsidR="00BB58F1" w:rsidRDefault="00BB58F1" w:rsidP="007A4462">
            <w:r>
              <w:t>Maßnahmen:</w:t>
            </w:r>
          </w:p>
        </w:tc>
        <w:tc>
          <w:tcPr>
            <w:tcW w:w="8524" w:type="dxa"/>
            <w:gridSpan w:val="2"/>
          </w:tcPr>
          <w:p w14:paraId="1AA4B6FA" w14:textId="77777777" w:rsidR="00BB58F1" w:rsidRDefault="00BB58F1" w:rsidP="007A44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</w:tbl>
    <w:p w14:paraId="0F2320D0" w14:textId="77777777" w:rsidR="00BB58F1" w:rsidRDefault="00BB58F1" w:rsidP="00BB58F1">
      <w:pPr>
        <w:pStyle w:val="berschrift2"/>
        <w:tabs>
          <w:tab w:val="num" w:pos="576"/>
        </w:tabs>
        <w:spacing w:after="120" w:line="240" w:lineRule="auto"/>
        <w:ind w:left="578" w:hanging="578"/>
      </w:pPr>
      <w:bookmarkStart w:id="13" w:name="_Toc114059486"/>
      <w:r>
        <w:t>Qualitätspolitik</w:t>
      </w:r>
      <w:bookmarkEnd w:id="13"/>
    </w:p>
    <w:tbl>
      <w:tblPr>
        <w:tblStyle w:val="Gitternetztabelle1hell"/>
        <w:tblW w:w="9996" w:type="dxa"/>
        <w:tblLook w:val="0680" w:firstRow="0" w:lastRow="0" w:firstColumn="1" w:lastColumn="0" w:noHBand="1" w:noVBand="1"/>
      </w:tblPr>
      <w:tblGrid>
        <w:gridCol w:w="1472"/>
        <w:gridCol w:w="1213"/>
        <w:gridCol w:w="7311"/>
      </w:tblGrid>
      <w:tr w:rsidR="00BB58F1" w14:paraId="6D95DC48" w14:textId="77777777" w:rsidTr="007A446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72" w:type="dxa"/>
          </w:tcPr>
          <w:p w14:paraId="51AE7A8B" w14:textId="77777777" w:rsidR="00BB58F1" w:rsidRDefault="00BB58F1" w:rsidP="007A4462">
            <w:r>
              <w:t>Grundlage:</w:t>
            </w:r>
          </w:p>
        </w:tc>
        <w:tc>
          <w:tcPr>
            <w:tcW w:w="8524" w:type="dxa"/>
            <w:gridSpan w:val="2"/>
          </w:tcPr>
          <w:p w14:paraId="2D9FFC11" w14:textId="77777777" w:rsidR="00BB58F1" w:rsidRDefault="00BB58F1" w:rsidP="007A44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BB58F1" w14:paraId="32AD3DD8" w14:textId="77777777" w:rsidTr="007A446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72" w:type="dxa"/>
          </w:tcPr>
          <w:p w14:paraId="2930BAA2" w14:textId="77777777" w:rsidR="00BB58F1" w:rsidRDefault="00BB58F1" w:rsidP="007A4462">
            <w:r>
              <w:t>Bewertung:</w:t>
            </w:r>
          </w:p>
        </w:tc>
        <w:tc>
          <w:tcPr>
            <w:tcW w:w="1213" w:type="dxa"/>
          </w:tcPr>
          <w:p w14:paraId="4D7491B9" w14:textId="77777777" w:rsidR="00BB58F1" w:rsidRDefault="00BB58F1" w:rsidP="007A44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Methode: </w:t>
            </w:r>
          </w:p>
          <w:p w14:paraId="0C073AE1" w14:textId="77777777" w:rsidR="00BB58F1" w:rsidRDefault="00BB58F1" w:rsidP="007A44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Ergebnis:</w:t>
            </w:r>
          </w:p>
        </w:tc>
        <w:tc>
          <w:tcPr>
            <w:tcW w:w="7306" w:type="dxa"/>
          </w:tcPr>
          <w:p w14:paraId="0C6A86F5" w14:textId="77777777" w:rsidR="00BB58F1" w:rsidRDefault="00000000" w:rsidP="007A4462">
            <w:pPr>
              <w:spacing w:line="312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sdt>
              <w:sdtPr>
                <w:id w:val="17863752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B58F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B58F1">
              <w:t xml:space="preserve"> </w:t>
            </w:r>
            <w:r w:rsidR="00BB58F1"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</w:rPr>
              <mc:AlternateContent>
                <mc:Choice Requires="w16se">
                  <w16se:symEx w16se:font="Segoe UI Emoji" w16se:char="1F600"/>
                </mc:Choice>
                <mc:Fallback>
                  <w:t>😀</w:t>
                </mc:Fallback>
              </mc:AlternateContent>
            </w:r>
            <w:r w:rsidR="00BB58F1">
              <w:t xml:space="preserve">   </w:t>
            </w:r>
            <w:sdt>
              <w:sdtPr>
                <w:id w:val="2443863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B58F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B58F1">
              <w:t xml:space="preserve"> </w:t>
            </w:r>
            <w:r w:rsidR="00BB58F1"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</w:rPr>
              <mc:AlternateContent>
                <mc:Choice Requires="w16se">
                  <w16se:symEx w16se:font="Segoe UI Emoji" w16se:char="1F642"/>
                </mc:Choice>
                <mc:Fallback>
                  <w:t>🙂</w:t>
                </mc:Fallback>
              </mc:AlternateContent>
            </w:r>
            <w:r w:rsidR="00BB58F1">
              <w:t xml:space="preserve">   </w:t>
            </w:r>
            <w:sdt>
              <w:sdtPr>
                <w:id w:val="-13036878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B58F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B58F1">
              <w:t xml:space="preserve"> </w:t>
            </w:r>
            <w:r w:rsidR="00BB58F1"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</w:rPr>
              <mc:AlternateContent>
                <mc:Choice Requires="w16se">
                  <w16se:symEx w16se:font="Segoe UI Emoji" w16se:char="1F644"/>
                </mc:Choice>
                <mc:Fallback>
                  <w:t>🙄</w:t>
                </mc:Fallback>
              </mc:AlternateContent>
            </w:r>
            <w:r w:rsidR="00BB58F1">
              <w:t xml:space="preserve">   </w:t>
            </w:r>
            <w:sdt>
              <w:sdtPr>
                <w:id w:val="12395154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B58F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B58F1">
              <w:t xml:space="preserve"> </w:t>
            </w:r>
            <w:r w:rsidR="00BB58F1"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</w:rPr>
              <mc:AlternateContent>
                <mc:Choice Requires="w16se">
                  <w16se:symEx w16se:font="Segoe UI Emoji" w16se:char="1F914"/>
                </mc:Choice>
                <mc:Fallback>
                  <w:t>🤔</w:t>
                </mc:Fallback>
              </mc:AlternateContent>
            </w:r>
          </w:p>
          <w:p w14:paraId="6DC827D6" w14:textId="77777777" w:rsidR="00BB58F1" w:rsidRDefault="00000000" w:rsidP="007A4462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sdt>
              <w:sdtPr>
                <w:id w:val="12661170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B58F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B58F1">
              <w:t xml:space="preserve"> </w:t>
            </w:r>
            <w:r w:rsidR="00BB58F1"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</w:rPr>
              <mc:AlternateContent>
                <mc:Choice Requires="w16se">
                  <w16se:symEx w16se:font="Segoe UI Emoji" w16se:char="1F600"/>
                </mc:Choice>
                <mc:Fallback>
                  <w:t>😀</w:t>
                </mc:Fallback>
              </mc:AlternateContent>
            </w:r>
            <w:r w:rsidR="00BB58F1">
              <w:t xml:space="preserve">   </w:t>
            </w:r>
            <w:sdt>
              <w:sdtPr>
                <w:id w:val="8179963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B58F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B58F1">
              <w:t xml:space="preserve"> </w:t>
            </w:r>
            <w:r w:rsidR="00BB58F1"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</w:rPr>
              <mc:AlternateContent>
                <mc:Choice Requires="w16se">
                  <w16se:symEx w16se:font="Segoe UI Emoji" w16se:char="1F642"/>
                </mc:Choice>
                <mc:Fallback>
                  <w:t>🙂</w:t>
                </mc:Fallback>
              </mc:AlternateContent>
            </w:r>
            <w:r w:rsidR="00BB58F1">
              <w:t xml:space="preserve">   </w:t>
            </w:r>
            <w:sdt>
              <w:sdtPr>
                <w:id w:val="-2822703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B58F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B58F1">
              <w:t xml:space="preserve"> </w:t>
            </w:r>
            <w:r w:rsidR="00BB58F1"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</w:rPr>
              <mc:AlternateContent>
                <mc:Choice Requires="w16se">
                  <w16se:symEx w16se:font="Segoe UI Emoji" w16se:char="1F644"/>
                </mc:Choice>
                <mc:Fallback>
                  <w:t>🙄</w:t>
                </mc:Fallback>
              </mc:AlternateContent>
            </w:r>
            <w:r w:rsidR="00BB58F1">
              <w:t xml:space="preserve">   </w:t>
            </w:r>
            <w:sdt>
              <w:sdtPr>
                <w:id w:val="-9820776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B58F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B58F1">
              <w:t xml:space="preserve"> </w:t>
            </w:r>
            <w:r w:rsidR="00BB58F1"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</w:rPr>
              <mc:AlternateContent>
                <mc:Choice Requires="w16se">
                  <w16se:symEx w16se:font="Segoe UI Emoji" w16se:char="1F914"/>
                </mc:Choice>
                <mc:Fallback>
                  <w:t>🤔</w:t>
                </mc:Fallback>
              </mc:AlternateContent>
            </w:r>
          </w:p>
        </w:tc>
      </w:tr>
      <w:tr w:rsidR="00BB58F1" w14:paraId="547CA8A6" w14:textId="77777777" w:rsidTr="007A446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72" w:type="dxa"/>
          </w:tcPr>
          <w:p w14:paraId="3B2A601C" w14:textId="77777777" w:rsidR="00BB58F1" w:rsidRDefault="00BB58F1" w:rsidP="007A4462">
            <w:r>
              <w:t>Begründung:</w:t>
            </w:r>
          </w:p>
        </w:tc>
        <w:tc>
          <w:tcPr>
            <w:tcW w:w="8524" w:type="dxa"/>
            <w:gridSpan w:val="2"/>
          </w:tcPr>
          <w:p w14:paraId="63B5E770" w14:textId="77777777" w:rsidR="00BB58F1" w:rsidRDefault="00BB58F1" w:rsidP="007A44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BB58F1" w14:paraId="6F5BE0A3" w14:textId="77777777" w:rsidTr="007A446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72" w:type="dxa"/>
          </w:tcPr>
          <w:p w14:paraId="4D5ED6E6" w14:textId="77777777" w:rsidR="00BB58F1" w:rsidRDefault="00BB58F1" w:rsidP="007A4462">
            <w:r>
              <w:t>Maßnahmen:</w:t>
            </w:r>
          </w:p>
        </w:tc>
        <w:tc>
          <w:tcPr>
            <w:tcW w:w="8524" w:type="dxa"/>
            <w:gridSpan w:val="2"/>
          </w:tcPr>
          <w:p w14:paraId="4A67134A" w14:textId="77777777" w:rsidR="00BB58F1" w:rsidRDefault="00BB58F1" w:rsidP="007A44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</w:tbl>
    <w:p w14:paraId="3657EC1B" w14:textId="31C2D8EA" w:rsidR="00556ADB" w:rsidRDefault="00556ADB" w:rsidP="00556ADB">
      <w:pPr>
        <w:pStyle w:val="berschrift2"/>
        <w:tabs>
          <w:tab w:val="num" w:pos="576"/>
        </w:tabs>
        <w:spacing w:after="120" w:line="240" w:lineRule="auto"/>
        <w:ind w:left="578" w:hanging="578"/>
      </w:pPr>
      <w:bookmarkStart w:id="14" w:name="_Toc114059487"/>
      <w:r>
        <w:t>Qualitätsziele</w:t>
      </w:r>
      <w:bookmarkEnd w:id="14"/>
    </w:p>
    <w:tbl>
      <w:tblPr>
        <w:tblStyle w:val="Gitternetztabelle1hell"/>
        <w:tblW w:w="9996" w:type="dxa"/>
        <w:tblLook w:val="0680" w:firstRow="0" w:lastRow="0" w:firstColumn="1" w:lastColumn="0" w:noHBand="1" w:noVBand="1"/>
      </w:tblPr>
      <w:tblGrid>
        <w:gridCol w:w="1472"/>
        <w:gridCol w:w="1213"/>
        <w:gridCol w:w="7311"/>
      </w:tblGrid>
      <w:tr w:rsidR="00556ADB" w14:paraId="7CD211EA" w14:textId="77777777" w:rsidTr="007A446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72" w:type="dxa"/>
          </w:tcPr>
          <w:p w14:paraId="66098BEB" w14:textId="77777777" w:rsidR="00556ADB" w:rsidRDefault="00556ADB" w:rsidP="007A4462">
            <w:r>
              <w:t>Grundlage:</w:t>
            </w:r>
          </w:p>
        </w:tc>
        <w:tc>
          <w:tcPr>
            <w:tcW w:w="8524" w:type="dxa"/>
            <w:gridSpan w:val="2"/>
          </w:tcPr>
          <w:p w14:paraId="1749947C" w14:textId="77777777" w:rsidR="00556ADB" w:rsidRDefault="00556ADB" w:rsidP="007A44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556ADB" w14:paraId="7B38DB30" w14:textId="77777777" w:rsidTr="007A446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72" w:type="dxa"/>
          </w:tcPr>
          <w:p w14:paraId="2206390B" w14:textId="77777777" w:rsidR="00556ADB" w:rsidRDefault="00556ADB" w:rsidP="007A4462">
            <w:r>
              <w:t>Bewertung:</w:t>
            </w:r>
          </w:p>
        </w:tc>
        <w:tc>
          <w:tcPr>
            <w:tcW w:w="1213" w:type="dxa"/>
          </w:tcPr>
          <w:p w14:paraId="63C7185C" w14:textId="77777777" w:rsidR="00556ADB" w:rsidRDefault="00556ADB" w:rsidP="007A44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Methode: </w:t>
            </w:r>
          </w:p>
          <w:p w14:paraId="67FE788E" w14:textId="77777777" w:rsidR="00556ADB" w:rsidRDefault="00556ADB" w:rsidP="007A44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Ergebnis:</w:t>
            </w:r>
          </w:p>
        </w:tc>
        <w:tc>
          <w:tcPr>
            <w:tcW w:w="7306" w:type="dxa"/>
          </w:tcPr>
          <w:p w14:paraId="2863D872" w14:textId="77777777" w:rsidR="00556ADB" w:rsidRDefault="00000000" w:rsidP="007A4462">
            <w:pPr>
              <w:spacing w:line="312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sdt>
              <w:sdtPr>
                <w:id w:val="4082767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56AD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556ADB">
              <w:t xml:space="preserve"> </w:t>
            </w:r>
            <w:r w:rsidR="00556ADB"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</w:rPr>
              <mc:AlternateContent>
                <mc:Choice Requires="w16se">
                  <w16se:symEx w16se:font="Segoe UI Emoji" w16se:char="1F600"/>
                </mc:Choice>
                <mc:Fallback>
                  <w:t>😀</w:t>
                </mc:Fallback>
              </mc:AlternateContent>
            </w:r>
            <w:r w:rsidR="00556ADB">
              <w:t xml:space="preserve">   </w:t>
            </w:r>
            <w:sdt>
              <w:sdtPr>
                <w:id w:val="3121374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56AD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556ADB">
              <w:t xml:space="preserve"> </w:t>
            </w:r>
            <w:r w:rsidR="00556ADB"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</w:rPr>
              <mc:AlternateContent>
                <mc:Choice Requires="w16se">
                  <w16se:symEx w16se:font="Segoe UI Emoji" w16se:char="1F642"/>
                </mc:Choice>
                <mc:Fallback>
                  <w:t>🙂</w:t>
                </mc:Fallback>
              </mc:AlternateContent>
            </w:r>
            <w:r w:rsidR="00556ADB">
              <w:t xml:space="preserve">   </w:t>
            </w:r>
            <w:sdt>
              <w:sdtPr>
                <w:id w:val="7312774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56AD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556ADB">
              <w:t xml:space="preserve"> </w:t>
            </w:r>
            <w:r w:rsidR="00556ADB"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</w:rPr>
              <mc:AlternateContent>
                <mc:Choice Requires="w16se">
                  <w16se:symEx w16se:font="Segoe UI Emoji" w16se:char="1F644"/>
                </mc:Choice>
                <mc:Fallback>
                  <w:t>🙄</w:t>
                </mc:Fallback>
              </mc:AlternateContent>
            </w:r>
            <w:r w:rsidR="00556ADB">
              <w:t xml:space="preserve">   </w:t>
            </w:r>
            <w:sdt>
              <w:sdtPr>
                <w:id w:val="13664789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56AD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556ADB">
              <w:t xml:space="preserve"> </w:t>
            </w:r>
            <w:r w:rsidR="00556ADB"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</w:rPr>
              <mc:AlternateContent>
                <mc:Choice Requires="w16se">
                  <w16se:symEx w16se:font="Segoe UI Emoji" w16se:char="1F914"/>
                </mc:Choice>
                <mc:Fallback>
                  <w:t>🤔</w:t>
                </mc:Fallback>
              </mc:AlternateContent>
            </w:r>
          </w:p>
          <w:p w14:paraId="197366BB" w14:textId="77777777" w:rsidR="00556ADB" w:rsidRDefault="00000000" w:rsidP="007A4462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sdt>
              <w:sdtPr>
                <w:id w:val="5680836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56AD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556ADB">
              <w:t xml:space="preserve"> </w:t>
            </w:r>
            <w:r w:rsidR="00556ADB"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</w:rPr>
              <mc:AlternateContent>
                <mc:Choice Requires="w16se">
                  <w16se:symEx w16se:font="Segoe UI Emoji" w16se:char="1F600"/>
                </mc:Choice>
                <mc:Fallback>
                  <w:t>😀</w:t>
                </mc:Fallback>
              </mc:AlternateContent>
            </w:r>
            <w:r w:rsidR="00556ADB">
              <w:t xml:space="preserve">   </w:t>
            </w:r>
            <w:sdt>
              <w:sdtPr>
                <w:id w:val="-15846758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56AD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556ADB">
              <w:t xml:space="preserve"> </w:t>
            </w:r>
            <w:r w:rsidR="00556ADB"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</w:rPr>
              <mc:AlternateContent>
                <mc:Choice Requires="w16se">
                  <w16se:symEx w16se:font="Segoe UI Emoji" w16se:char="1F642"/>
                </mc:Choice>
                <mc:Fallback>
                  <w:t>🙂</w:t>
                </mc:Fallback>
              </mc:AlternateContent>
            </w:r>
            <w:r w:rsidR="00556ADB">
              <w:t xml:space="preserve">   </w:t>
            </w:r>
            <w:sdt>
              <w:sdtPr>
                <w:id w:val="-7305406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56AD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556ADB">
              <w:t xml:space="preserve"> </w:t>
            </w:r>
            <w:r w:rsidR="00556ADB"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</w:rPr>
              <mc:AlternateContent>
                <mc:Choice Requires="w16se">
                  <w16se:symEx w16se:font="Segoe UI Emoji" w16se:char="1F644"/>
                </mc:Choice>
                <mc:Fallback>
                  <w:t>🙄</w:t>
                </mc:Fallback>
              </mc:AlternateContent>
            </w:r>
            <w:r w:rsidR="00556ADB">
              <w:t xml:space="preserve">   </w:t>
            </w:r>
            <w:sdt>
              <w:sdtPr>
                <w:id w:val="-8598104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56AD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556ADB">
              <w:t xml:space="preserve"> </w:t>
            </w:r>
            <w:r w:rsidR="00556ADB"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</w:rPr>
              <mc:AlternateContent>
                <mc:Choice Requires="w16se">
                  <w16se:symEx w16se:font="Segoe UI Emoji" w16se:char="1F914"/>
                </mc:Choice>
                <mc:Fallback>
                  <w:t>🤔</w:t>
                </mc:Fallback>
              </mc:AlternateContent>
            </w:r>
          </w:p>
        </w:tc>
      </w:tr>
      <w:tr w:rsidR="00556ADB" w14:paraId="48569DEC" w14:textId="77777777" w:rsidTr="007A446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72" w:type="dxa"/>
          </w:tcPr>
          <w:p w14:paraId="4F3DB6AC" w14:textId="77777777" w:rsidR="00556ADB" w:rsidRDefault="00556ADB" w:rsidP="007A4462">
            <w:r>
              <w:t>Begründung:</w:t>
            </w:r>
          </w:p>
        </w:tc>
        <w:tc>
          <w:tcPr>
            <w:tcW w:w="8524" w:type="dxa"/>
            <w:gridSpan w:val="2"/>
          </w:tcPr>
          <w:p w14:paraId="0D95D69B" w14:textId="77777777" w:rsidR="00556ADB" w:rsidRDefault="00556ADB" w:rsidP="007A44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556ADB" w14:paraId="1698A904" w14:textId="77777777" w:rsidTr="007A446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72" w:type="dxa"/>
          </w:tcPr>
          <w:p w14:paraId="3DF5479E" w14:textId="77777777" w:rsidR="00556ADB" w:rsidRDefault="00556ADB" w:rsidP="007A4462">
            <w:r>
              <w:t>Maßnahmen:</w:t>
            </w:r>
          </w:p>
        </w:tc>
        <w:tc>
          <w:tcPr>
            <w:tcW w:w="8524" w:type="dxa"/>
            <w:gridSpan w:val="2"/>
          </w:tcPr>
          <w:p w14:paraId="05C94CEC" w14:textId="77777777" w:rsidR="00556ADB" w:rsidRDefault="00556ADB" w:rsidP="007A44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</w:tbl>
    <w:p w14:paraId="7998C987" w14:textId="77777777" w:rsidR="00556ADB" w:rsidRDefault="00556ADB" w:rsidP="00556ADB">
      <w:pPr>
        <w:spacing w:line="240" w:lineRule="auto"/>
        <w:rPr>
          <w:rFonts w:cs="Arial"/>
          <w:b/>
          <w:bCs/>
          <w:kern w:val="32"/>
          <w:sz w:val="24"/>
          <w:szCs w:val="32"/>
          <w:u w:val="single"/>
        </w:rPr>
      </w:pPr>
    </w:p>
    <w:p w14:paraId="2CB94583" w14:textId="77777777" w:rsidR="00556ADB" w:rsidRDefault="00556ADB">
      <w:pPr>
        <w:spacing w:line="240" w:lineRule="auto"/>
        <w:rPr>
          <w:rFonts w:cs="Arial"/>
          <w:b/>
          <w:bCs/>
          <w:kern w:val="32"/>
          <w:sz w:val="24"/>
          <w:szCs w:val="32"/>
          <w:u w:val="single"/>
        </w:rPr>
      </w:pPr>
      <w:r>
        <w:br w:type="page"/>
      </w:r>
    </w:p>
    <w:p w14:paraId="68814E95" w14:textId="59F26427" w:rsidR="00125407" w:rsidRDefault="00F404FB" w:rsidP="00125407">
      <w:pPr>
        <w:pStyle w:val="berschrift1"/>
        <w:tabs>
          <w:tab w:val="num" w:pos="432"/>
        </w:tabs>
        <w:spacing w:before="360" w:after="120" w:line="240" w:lineRule="auto"/>
        <w:ind w:left="431" w:hanging="431"/>
      </w:pPr>
      <w:bookmarkStart w:id="15" w:name="_Toc114059488"/>
      <w:r>
        <w:lastRenderedPageBreak/>
        <w:t>Prioritätsz</w:t>
      </w:r>
      <w:r w:rsidR="00125407">
        <w:t>iele</w:t>
      </w:r>
      <w:r w:rsidR="00556ADB">
        <w:t xml:space="preserve"> und </w:t>
      </w:r>
      <w:r w:rsidR="00125407">
        <w:t>Maßnahmen</w:t>
      </w:r>
      <w:bookmarkEnd w:id="15"/>
    </w:p>
    <w:p w14:paraId="19A93FAA" w14:textId="570E4755" w:rsidR="00CA1CFD" w:rsidRDefault="00CA1CFD" w:rsidP="00CA1CFD">
      <w:r>
        <w:t>Maßnahmen sind bereits in den einzelnen Abschnitten</w:t>
      </w:r>
      <w:r w:rsidR="00F404FB">
        <w:t xml:space="preserve"> dieser Managementbewertung dokumentiert.</w:t>
      </w:r>
    </w:p>
    <w:p w14:paraId="59D36E9B" w14:textId="708D6BB3" w:rsidR="00F404FB" w:rsidRPr="00CA1CFD" w:rsidRDefault="00F404FB" w:rsidP="00CA1CFD">
      <w:r>
        <w:t>Hier fassen wir die wichtigsten Ziele zusammen, die wir mit unserem QM-System erreichen wollen.</w:t>
      </w:r>
    </w:p>
    <w:p w14:paraId="3C9F1201" w14:textId="63C1B4B4" w:rsidR="003549F3" w:rsidRDefault="00556ADB" w:rsidP="00556ADB">
      <w:pPr>
        <w:pStyle w:val="berschrift2"/>
      </w:pPr>
      <w:bookmarkStart w:id="16" w:name="_Toc114059489"/>
      <w:r>
        <w:t>Rückblick</w:t>
      </w:r>
      <w:bookmarkEnd w:id="16"/>
    </w:p>
    <w:tbl>
      <w:tblPr>
        <w:tblStyle w:val="Gitternetztabelle1hell"/>
        <w:tblW w:w="10060" w:type="dxa"/>
        <w:tblLook w:val="0620" w:firstRow="1" w:lastRow="0" w:firstColumn="0" w:lastColumn="0" w:noHBand="1" w:noVBand="1"/>
      </w:tblPr>
      <w:tblGrid>
        <w:gridCol w:w="3341"/>
        <w:gridCol w:w="3458"/>
        <w:gridCol w:w="3261"/>
      </w:tblGrid>
      <w:tr w:rsidR="00F404FB" w14:paraId="60AF0307" w14:textId="77777777" w:rsidTr="00F404F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3341" w:type="dxa"/>
          </w:tcPr>
          <w:p w14:paraId="47D7ABE7" w14:textId="77777777" w:rsidR="00F404FB" w:rsidRDefault="00F404FB" w:rsidP="007A4462">
            <w:r>
              <w:t>Ziel</w:t>
            </w:r>
          </w:p>
        </w:tc>
        <w:tc>
          <w:tcPr>
            <w:tcW w:w="3458" w:type="dxa"/>
          </w:tcPr>
          <w:p w14:paraId="37EA8D04" w14:textId="2C6E805D" w:rsidR="00F404FB" w:rsidRDefault="00F404FB" w:rsidP="007A4462">
            <w:r>
              <w:t>Status</w:t>
            </w:r>
          </w:p>
        </w:tc>
        <w:tc>
          <w:tcPr>
            <w:tcW w:w="3261" w:type="dxa"/>
          </w:tcPr>
          <w:p w14:paraId="3C30B2F6" w14:textId="4E253920" w:rsidR="00F404FB" w:rsidRDefault="00F404FB" w:rsidP="007A4462">
            <w:r>
              <w:t>Kommentar</w:t>
            </w:r>
          </w:p>
        </w:tc>
      </w:tr>
      <w:tr w:rsidR="00F404FB" w14:paraId="100C92B8" w14:textId="77777777" w:rsidTr="00F404FB">
        <w:tc>
          <w:tcPr>
            <w:tcW w:w="3341" w:type="dxa"/>
          </w:tcPr>
          <w:p w14:paraId="3514131D" w14:textId="77777777" w:rsidR="00F404FB" w:rsidRDefault="00F404FB" w:rsidP="007A4462"/>
        </w:tc>
        <w:tc>
          <w:tcPr>
            <w:tcW w:w="3458" w:type="dxa"/>
          </w:tcPr>
          <w:p w14:paraId="5E2E04C4" w14:textId="77777777" w:rsidR="00F404FB" w:rsidRDefault="00F404FB" w:rsidP="007A4462"/>
        </w:tc>
        <w:tc>
          <w:tcPr>
            <w:tcW w:w="3261" w:type="dxa"/>
          </w:tcPr>
          <w:p w14:paraId="2679CD1D" w14:textId="77777777" w:rsidR="00F404FB" w:rsidRDefault="00F404FB" w:rsidP="007A4462"/>
        </w:tc>
      </w:tr>
      <w:tr w:rsidR="00F404FB" w14:paraId="5506DF65" w14:textId="77777777" w:rsidTr="00F404FB">
        <w:tc>
          <w:tcPr>
            <w:tcW w:w="3341" w:type="dxa"/>
          </w:tcPr>
          <w:p w14:paraId="4D654B99" w14:textId="77777777" w:rsidR="00F404FB" w:rsidRDefault="00F404FB" w:rsidP="007A4462"/>
        </w:tc>
        <w:tc>
          <w:tcPr>
            <w:tcW w:w="3458" w:type="dxa"/>
          </w:tcPr>
          <w:p w14:paraId="4212139C" w14:textId="77777777" w:rsidR="00F404FB" w:rsidRDefault="00F404FB" w:rsidP="007A4462"/>
        </w:tc>
        <w:tc>
          <w:tcPr>
            <w:tcW w:w="3261" w:type="dxa"/>
          </w:tcPr>
          <w:p w14:paraId="4A871825" w14:textId="77777777" w:rsidR="00F404FB" w:rsidRDefault="00F404FB" w:rsidP="007A4462"/>
        </w:tc>
      </w:tr>
    </w:tbl>
    <w:p w14:paraId="138C00C8" w14:textId="4AF6D4DC" w:rsidR="00556ADB" w:rsidRDefault="00556ADB" w:rsidP="00556ADB">
      <w:pPr>
        <w:pStyle w:val="berschrift2"/>
      </w:pPr>
      <w:bookmarkStart w:id="17" w:name="_Toc114059490"/>
      <w:r>
        <w:t>Ausblick</w:t>
      </w:r>
      <w:bookmarkEnd w:id="17"/>
    </w:p>
    <w:tbl>
      <w:tblPr>
        <w:tblStyle w:val="Gitternetztabelle1hell"/>
        <w:tblW w:w="10060" w:type="dxa"/>
        <w:tblLook w:val="0620" w:firstRow="1" w:lastRow="0" w:firstColumn="0" w:lastColumn="0" w:noHBand="1" w:noVBand="1"/>
      </w:tblPr>
      <w:tblGrid>
        <w:gridCol w:w="3341"/>
        <w:gridCol w:w="3458"/>
        <w:gridCol w:w="1432"/>
        <w:gridCol w:w="1829"/>
      </w:tblGrid>
      <w:tr w:rsidR="00F404FB" w14:paraId="3652B128" w14:textId="77777777" w:rsidTr="007A446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3341" w:type="dxa"/>
          </w:tcPr>
          <w:p w14:paraId="49404561" w14:textId="77777777" w:rsidR="00F404FB" w:rsidRDefault="00F404FB" w:rsidP="007A4462">
            <w:r>
              <w:t>Ziel</w:t>
            </w:r>
          </w:p>
        </w:tc>
        <w:tc>
          <w:tcPr>
            <w:tcW w:w="3458" w:type="dxa"/>
          </w:tcPr>
          <w:p w14:paraId="41B27474" w14:textId="77777777" w:rsidR="00F404FB" w:rsidRDefault="00F404FB" w:rsidP="007A4462">
            <w:r>
              <w:t>Maßnahmen</w:t>
            </w:r>
          </w:p>
        </w:tc>
        <w:tc>
          <w:tcPr>
            <w:tcW w:w="1432" w:type="dxa"/>
          </w:tcPr>
          <w:p w14:paraId="762A544A" w14:textId="77777777" w:rsidR="00F404FB" w:rsidRDefault="00F404FB" w:rsidP="007A4462">
            <w:r>
              <w:t>Zieltermin</w:t>
            </w:r>
          </w:p>
        </w:tc>
        <w:tc>
          <w:tcPr>
            <w:tcW w:w="1829" w:type="dxa"/>
          </w:tcPr>
          <w:p w14:paraId="50F08608" w14:textId="77777777" w:rsidR="00F404FB" w:rsidRDefault="00F404FB" w:rsidP="007A4462">
            <w:r>
              <w:t>Verantwortung</w:t>
            </w:r>
          </w:p>
        </w:tc>
      </w:tr>
      <w:tr w:rsidR="00F404FB" w14:paraId="22C7A7CE" w14:textId="77777777" w:rsidTr="007A4462">
        <w:tc>
          <w:tcPr>
            <w:tcW w:w="3341" w:type="dxa"/>
          </w:tcPr>
          <w:p w14:paraId="1D63139D" w14:textId="77777777" w:rsidR="00F404FB" w:rsidRDefault="00F404FB" w:rsidP="007A4462"/>
        </w:tc>
        <w:tc>
          <w:tcPr>
            <w:tcW w:w="3458" w:type="dxa"/>
          </w:tcPr>
          <w:p w14:paraId="7CF43DD5" w14:textId="77777777" w:rsidR="00F404FB" w:rsidRDefault="00F404FB" w:rsidP="007A4462"/>
        </w:tc>
        <w:tc>
          <w:tcPr>
            <w:tcW w:w="1432" w:type="dxa"/>
          </w:tcPr>
          <w:p w14:paraId="40F4FF60" w14:textId="77777777" w:rsidR="00F404FB" w:rsidRDefault="00F404FB" w:rsidP="007A4462"/>
        </w:tc>
        <w:tc>
          <w:tcPr>
            <w:tcW w:w="1829" w:type="dxa"/>
          </w:tcPr>
          <w:p w14:paraId="11F5EE67" w14:textId="77777777" w:rsidR="00F404FB" w:rsidRDefault="00F404FB" w:rsidP="007A4462"/>
        </w:tc>
      </w:tr>
      <w:tr w:rsidR="00F404FB" w14:paraId="7C90AF63" w14:textId="77777777" w:rsidTr="007A4462">
        <w:tc>
          <w:tcPr>
            <w:tcW w:w="3341" w:type="dxa"/>
          </w:tcPr>
          <w:p w14:paraId="607D6120" w14:textId="77777777" w:rsidR="00F404FB" w:rsidRDefault="00F404FB" w:rsidP="007A4462"/>
        </w:tc>
        <w:tc>
          <w:tcPr>
            <w:tcW w:w="3458" w:type="dxa"/>
          </w:tcPr>
          <w:p w14:paraId="4503F9EB" w14:textId="77777777" w:rsidR="00F404FB" w:rsidRDefault="00F404FB" w:rsidP="007A4462"/>
        </w:tc>
        <w:tc>
          <w:tcPr>
            <w:tcW w:w="1432" w:type="dxa"/>
          </w:tcPr>
          <w:p w14:paraId="4497786C" w14:textId="77777777" w:rsidR="00F404FB" w:rsidRDefault="00F404FB" w:rsidP="007A4462"/>
        </w:tc>
        <w:tc>
          <w:tcPr>
            <w:tcW w:w="1829" w:type="dxa"/>
          </w:tcPr>
          <w:p w14:paraId="01F3AF17" w14:textId="77777777" w:rsidR="00F404FB" w:rsidRDefault="00F404FB" w:rsidP="007A4462"/>
        </w:tc>
      </w:tr>
    </w:tbl>
    <w:p w14:paraId="7A50D037" w14:textId="1E538ADF" w:rsidR="00F404FB" w:rsidRDefault="00F404FB" w:rsidP="00F404FB"/>
    <w:sectPr w:rsidR="00F404FB" w:rsidSect="003248A5">
      <w:headerReference w:type="default" r:id="rId12"/>
      <w:footerReference w:type="default" r:id="rId13"/>
      <w:pgSz w:w="11906" w:h="16838" w:code="9"/>
      <w:pgMar w:top="1618" w:right="851" w:bottom="899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3B6BF9" w14:textId="77777777" w:rsidR="00EB67EF" w:rsidRDefault="00EB67EF">
      <w:r>
        <w:separator/>
      </w:r>
    </w:p>
  </w:endnote>
  <w:endnote w:type="continuationSeparator" w:id="0">
    <w:p w14:paraId="48500D7A" w14:textId="77777777" w:rsidR="00EB67EF" w:rsidRDefault="00EB67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CellMar>
        <w:top w:w="57" w:type="dxa"/>
      </w:tblCellMar>
      <w:tblLook w:val="01E0" w:firstRow="1" w:lastRow="1" w:firstColumn="1" w:lastColumn="1" w:noHBand="0" w:noVBand="0"/>
    </w:tblPr>
    <w:tblGrid>
      <w:gridCol w:w="8445"/>
      <w:gridCol w:w="1476"/>
    </w:tblGrid>
    <w:tr w:rsidR="002E7514" w:rsidRPr="001F78CA" w14:paraId="367100E6" w14:textId="77777777" w:rsidTr="001F78CA">
      <w:tc>
        <w:tcPr>
          <w:tcW w:w="8568" w:type="dxa"/>
          <w:tcBorders>
            <w:top w:val="single" w:sz="2" w:space="0" w:color="808080"/>
          </w:tcBorders>
          <w:shd w:val="clear" w:color="auto" w:fill="auto"/>
          <w:tcMar>
            <w:top w:w="0" w:type="dxa"/>
          </w:tcMar>
        </w:tcPr>
        <w:p w14:paraId="50CBB759" w14:textId="77777777" w:rsidR="002E7514" w:rsidRPr="001F78CA" w:rsidRDefault="002E7514" w:rsidP="00616316">
          <w:pPr>
            <w:pStyle w:val="Fuzeile"/>
            <w:rPr>
              <w:sz w:val="8"/>
              <w:szCs w:val="8"/>
            </w:rPr>
          </w:pPr>
        </w:p>
      </w:tc>
      <w:tc>
        <w:tcPr>
          <w:tcW w:w="1493" w:type="dxa"/>
          <w:tcBorders>
            <w:top w:val="single" w:sz="2" w:space="0" w:color="808080"/>
          </w:tcBorders>
          <w:shd w:val="clear" w:color="auto" w:fill="auto"/>
          <w:tcMar>
            <w:top w:w="0" w:type="dxa"/>
          </w:tcMar>
        </w:tcPr>
        <w:p w14:paraId="3245AFAB" w14:textId="77777777" w:rsidR="002E7514" w:rsidRPr="001F78CA" w:rsidRDefault="002E7514" w:rsidP="00616316">
          <w:pPr>
            <w:pStyle w:val="Fuzeile"/>
            <w:rPr>
              <w:sz w:val="8"/>
              <w:szCs w:val="8"/>
            </w:rPr>
          </w:pPr>
        </w:p>
      </w:tc>
    </w:tr>
    <w:tr w:rsidR="00D044F6" w:rsidRPr="00D044F6" w14:paraId="5C463BC2" w14:textId="77777777" w:rsidTr="001F78CA">
      <w:tc>
        <w:tcPr>
          <w:tcW w:w="8568" w:type="dxa"/>
          <w:shd w:val="clear" w:color="auto" w:fill="auto"/>
          <w:tcMar>
            <w:top w:w="0" w:type="dxa"/>
          </w:tcMar>
        </w:tcPr>
        <w:p w14:paraId="283C3FDD" w14:textId="7C2FBEAF" w:rsidR="002E7514" w:rsidRPr="00D044F6" w:rsidRDefault="002E7514" w:rsidP="00616316">
          <w:pPr>
            <w:pStyle w:val="Fuzeile"/>
            <w:rPr>
              <w:color w:val="7F7F7F" w:themeColor="text1" w:themeTint="80"/>
              <w:sz w:val="16"/>
              <w:szCs w:val="16"/>
            </w:rPr>
          </w:pPr>
          <w:r w:rsidRPr="00D044F6">
            <w:rPr>
              <w:color w:val="7F7F7F" w:themeColor="text1" w:themeTint="80"/>
              <w:sz w:val="16"/>
              <w:szCs w:val="16"/>
            </w:rPr>
            <w:fldChar w:fldCharType="begin"/>
          </w:r>
          <w:r w:rsidRPr="00D044F6">
            <w:rPr>
              <w:color w:val="7F7F7F" w:themeColor="text1" w:themeTint="80"/>
              <w:sz w:val="16"/>
              <w:szCs w:val="16"/>
            </w:rPr>
            <w:instrText xml:space="preserve"> FILENAME </w:instrText>
          </w:r>
          <w:r w:rsidRPr="00D044F6">
            <w:rPr>
              <w:color w:val="7F7F7F" w:themeColor="text1" w:themeTint="80"/>
              <w:sz w:val="16"/>
              <w:szCs w:val="16"/>
            </w:rPr>
            <w:fldChar w:fldCharType="separate"/>
          </w:r>
          <w:r w:rsidR="00CA1CFD">
            <w:rPr>
              <w:noProof/>
              <w:color w:val="7F7F7F" w:themeColor="text1" w:themeTint="80"/>
              <w:sz w:val="16"/>
              <w:szCs w:val="16"/>
            </w:rPr>
            <w:t>_Managementbewertung 9001-2015 - 09-2022</w:t>
          </w:r>
          <w:r w:rsidRPr="00D044F6">
            <w:rPr>
              <w:color w:val="7F7F7F" w:themeColor="text1" w:themeTint="80"/>
              <w:sz w:val="16"/>
              <w:szCs w:val="16"/>
            </w:rPr>
            <w:fldChar w:fldCharType="end"/>
          </w:r>
          <w:r w:rsidR="00FB78AF" w:rsidRPr="00D044F6">
            <w:rPr>
              <w:color w:val="7F7F7F" w:themeColor="text1" w:themeTint="80"/>
              <w:sz w:val="16"/>
              <w:szCs w:val="16"/>
            </w:rPr>
            <w:t xml:space="preserve"> </w:t>
          </w:r>
        </w:p>
      </w:tc>
      <w:tc>
        <w:tcPr>
          <w:tcW w:w="1493" w:type="dxa"/>
          <w:shd w:val="clear" w:color="auto" w:fill="auto"/>
          <w:tcMar>
            <w:top w:w="0" w:type="dxa"/>
          </w:tcMar>
        </w:tcPr>
        <w:p w14:paraId="2A6ABFA1" w14:textId="77777777" w:rsidR="002E7514" w:rsidRPr="00D044F6" w:rsidRDefault="002E7514" w:rsidP="001F78CA">
          <w:pPr>
            <w:pStyle w:val="Fuzeile"/>
            <w:jc w:val="right"/>
            <w:rPr>
              <w:color w:val="7F7F7F" w:themeColor="text1" w:themeTint="80"/>
              <w:sz w:val="16"/>
              <w:szCs w:val="16"/>
            </w:rPr>
          </w:pPr>
          <w:r w:rsidRPr="00D044F6">
            <w:rPr>
              <w:color w:val="7F7F7F" w:themeColor="text1" w:themeTint="80"/>
              <w:sz w:val="16"/>
              <w:szCs w:val="16"/>
            </w:rPr>
            <w:t xml:space="preserve">Seite </w:t>
          </w:r>
          <w:r w:rsidRPr="00D044F6">
            <w:rPr>
              <w:color w:val="7F7F7F" w:themeColor="text1" w:themeTint="80"/>
              <w:sz w:val="16"/>
              <w:szCs w:val="16"/>
            </w:rPr>
            <w:fldChar w:fldCharType="begin"/>
          </w:r>
          <w:r w:rsidRPr="00D044F6">
            <w:rPr>
              <w:color w:val="7F7F7F" w:themeColor="text1" w:themeTint="80"/>
              <w:sz w:val="16"/>
              <w:szCs w:val="16"/>
            </w:rPr>
            <w:instrText xml:space="preserve"> PAGE </w:instrText>
          </w:r>
          <w:r w:rsidRPr="00D044F6">
            <w:rPr>
              <w:color w:val="7F7F7F" w:themeColor="text1" w:themeTint="80"/>
              <w:sz w:val="16"/>
              <w:szCs w:val="16"/>
            </w:rPr>
            <w:fldChar w:fldCharType="separate"/>
          </w:r>
          <w:r w:rsidR="007F64F5" w:rsidRPr="00D044F6">
            <w:rPr>
              <w:noProof/>
              <w:color w:val="7F7F7F" w:themeColor="text1" w:themeTint="80"/>
              <w:sz w:val="16"/>
              <w:szCs w:val="16"/>
            </w:rPr>
            <w:t>1</w:t>
          </w:r>
          <w:r w:rsidRPr="00D044F6">
            <w:rPr>
              <w:color w:val="7F7F7F" w:themeColor="text1" w:themeTint="80"/>
              <w:sz w:val="16"/>
              <w:szCs w:val="16"/>
            </w:rPr>
            <w:fldChar w:fldCharType="end"/>
          </w:r>
          <w:r w:rsidRPr="00D044F6">
            <w:rPr>
              <w:color w:val="7F7F7F" w:themeColor="text1" w:themeTint="80"/>
              <w:sz w:val="16"/>
              <w:szCs w:val="16"/>
            </w:rPr>
            <w:t xml:space="preserve"> von </w:t>
          </w:r>
          <w:r w:rsidRPr="00D044F6">
            <w:rPr>
              <w:color w:val="7F7F7F" w:themeColor="text1" w:themeTint="80"/>
              <w:sz w:val="16"/>
              <w:szCs w:val="16"/>
            </w:rPr>
            <w:fldChar w:fldCharType="begin"/>
          </w:r>
          <w:r w:rsidRPr="00D044F6">
            <w:rPr>
              <w:color w:val="7F7F7F" w:themeColor="text1" w:themeTint="80"/>
              <w:sz w:val="16"/>
              <w:szCs w:val="16"/>
            </w:rPr>
            <w:instrText xml:space="preserve"> NUMPAGES </w:instrText>
          </w:r>
          <w:r w:rsidRPr="00D044F6">
            <w:rPr>
              <w:color w:val="7F7F7F" w:themeColor="text1" w:themeTint="80"/>
              <w:sz w:val="16"/>
              <w:szCs w:val="16"/>
            </w:rPr>
            <w:fldChar w:fldCharType="separate"/>
          </w:r>
          <w:r w:rsidR="007F64F5" w:rsidRPr="00D044F6">
            <w:rPr>
              <w:noProof/>
              <w:color w:val="7F7F7F" w:themeColor="text1" w:themeTint="80"/>
              <w:sz w:val="16"/>
              <w:szCs w:val="16"/>
            </w:rPr>
            <w:t>4</w:t>
          </w:r>
          <w:r w:rsidRPr="00D044F6">
            <w:rPr>
              <w:color w:val="7F7F7F" w:themeColor="text1" w:themeTint="80"/>
              <w:sz w:val="16"/>
              <w:szCs w:val="16"/>
            </w:rPr>
            <w:fldChar w:fldCharType="end"/>
          </w:r>
        </w:p>
      </w:tc>
    </w:tr>
  </w:tbl>
  <w:p w14:paraId="0D6F6B21" w14:textId="77777777" w:rsidR="002E7514" w:rsidRPr="00616316" w:rsidRDefault="002E7514" w:rsidP="00616316">
    <w:pPr>
      <w:pStyle w:val="Fuzeile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E19770" w14:textId="77777777" w:rsidR="00EB67EF" w:rsidRDefault="00EB67EF">
      <w:r>
        <w:separator/>
      </w:r>
    </w:p>
  </w:footnote>
  <w:footnote w:type="continuationSeparator" w:id="0">
    <w:p w14:paraId="719ADA20" w14:textId="77777777" w:rsidR="00EB67EF" w:rsidRDefault="00EB67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065" w:type="dxa"/>
      <w:tblCellMar>
        <w:top w:w="57" w:type="dxa"/>
      </w:tblCellMar>
      <w:tblLook w:val="01E0" w:firstRow="1" w:lastRow="1" w:firstColumn="1" w:lastColumn="1" w:noHBand="0" w:noVBand="0"/>
    </w:tblPr>
    <w:tblGrid>
      <w:gridCol w:w="2988"/>
      <w:gridCol w:w="7077"/>
    </w:tblGrid>
    <w:tr w:rsidR="00FB78AF" w14:paraId="0715FECD" w14:textId="77777777" w:rsidTr="006474F6">
      <w:trPr>
        <w:trHeight w:val="712"/>
      </w:trPr>
      <w:tc>
        <w:tcPr>
          <w:tcW w:w="2988" w:type="dxa"/>
          <w:shd w:val="clear" w:color="auto" w:fill="auto"/>
          <w:tcMar>
            <w:top w:w="0" w:type="dxa"/>
          </w:tcMar>
        </w:tcPr>
        <w:p w14:paraId="17428175" w14:textId="77777777" w:rsidR="00FB78AF" w:rsidRDefault="00125407" w:rsidP="00AF3DEF">
          <w:pPr>
            <w:pStyle w:val="Kopfzeile"/>
          </w:pPr>
          <w:r>
            <w:rPr>
              <w:noProof/>
            </w:rPr>
            <w:drawing>
              <wp:inline distT="0" distB="0" distL="0" distR="0" wp14:anchorId="50AC30D3" wp14:editId="78D9F1B4">
                <wp:extent cx="1073150" cy="412222"/>
                <wp:effectExtent l="0" t="0" r="0" b="6985"/>
                <wp:docPr id="1" name="Bild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JB Logo Breite 3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73150" cy="41222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77" w:type="dxa"/>
          <w:shd w:val="clear" w:color="auto" w:fill="auto"/>
          <w:tcMar>
            <w:top w:w="0" w:type="dxa"/>
          </w:tcMar>
        </w:tcPr>
        <w:p w14:paraId="6D6D26D7" w14:textId="77777777" w:rsidR="006B141A" w:rsidRPr="001F78CA" w:rsidRDefault="005C527D" w:rsidP="001F78CA">
          <w:pPr>
            <w:pStyle w:val="Kopfzeile"/>
            <w:jc w:val="right"/>
            <w:rPr>
              <w:b/>
              <w:color w:val="000000"/>
            </w:rPr>
          </w:pPr>
          <w:r>
            <w:rPr>
              <w:b/>
              <w:color w:val="000000"/>
            </w:rPr>
            <w:t>Managementbewertung</w:t>
          </w:r>
        </w:p>
        <w:p w14:paraId="0F77EEEF" w14:textId="52EF03F3" w:rsidR="006B141A" w:rsidRPr="001F78CA" w:rsidRDefault="00CA1CFD" w:rsidP="001F78CA">
          <w:pPr>
            <w:pStyle w:val="Kopfzeile"/>
            <w:jc w:val="right"/>
            <w:rPr>
              <w:color w:val="FF6600"/>
              <w:sz w:val="16"/>
              <w:szCs w:val="16"/>
            </w:rPr>
          </w:pPr>
          <w:r>
            <w:rPr>
              <w:color w:val="002060"/>
              <w:sz w:val="16"/>
              <w:szCs w:val="16"/>
            </w:rPr>
            <w:t xml:space="preserve">Stand: </w:t>
          </w:r>
          <w:r w:rsidR="00F17E9C">
            <w:rPr>
              <w:color w:val="002060"/>
              <w:sz w:val="16"/>
              <w:szCs w:val="16"/>
            </w:rPr>
            <w:t>15</w:t>
          </w:r>
          <w:r>
            <w:rPr>
              <w:color w:val="002060"/>
              <w:sz w:val="16"/>
              <w:szCs w:val="16"/>
            </w:rPr>
            <w:t>.0</w:t>
          </w:r>
          <w:r w:rsidR="00F17E9C">
            <w:rPr>
              <w:color w:val="002060"/>
              <w:sz w:val="16"/>
              <w:szCs w:val="16"/>
            </w:rPr>
            <w:t>1</w:t>
          </w:r>
          <w:r>
            <w:rPr>
              <w:color w:val="002060"/>
              <w:sz w:val="16"/>
              <w:szCs w:val="16"/>
            </w:rPr>
            <w:t>.202</w:t>
          </w:r>
          <w:r w:rsidR="00F17E9C">
            <w:rPr>
              <w:color w:val="002060"/>
              <w:sz w:val="16"/>
              <w:szCs w:val="16"/>
            </w:rPr>
            <w:t>3</w:t>
          </w:r>
        </w:p>
      </w:tc>
    </w:tr>
    <w:tr w:rsidR="00FB78AF" w:rsidRPr="001F78CA" w14:paraId="38D4BDC5" w14:textId="77777777" w:rsidTr="006474F6">
      <w:tc>
        <w:tcPr>
          <w:tcW w:w="10065" w:type="dxa"/>
          <w:gridSpan w:val="2"/>
          <w:tcBorders>
            <w:bottom w:val="single" w:sz="2" w:space="0" w:color="808080"/>
          </w:tcBorders>
          <w:shd w:val="clear" w:color="auto" w:fill="auto"/>
          <w:tcMar>
            <w:top w:w="0" w:type="dxa"/>
          </w:tcMar>
        </w:tcPr>
        <w:p w14:paraId="71DCA5E2" w14:textId="77777777" w:rsidR="00FB78AF" w:rsidRPr="001F78CA" w:rsidRDefault="00FB78AF" w:rsidP="00AF3DEF">
          <w:pPr>
            <w:pStyle w:val="Kopfzeile"/>
            <w:rPr>
              <w:color w:val="808080"/>
              <w:sz w:val="8"/>
              <w:szCs w:val="8"/>
            </w:rPr>
          </w:pPr>
        </w:p>
      </w:tc>
    </w:tr>
  </w:tbl>
  <w:p w14:paraId="54811358" w14:textId="77777777" w:rsidR="002E7514" w:rsidRPr="00AF3DEF" w:rsidRDefault="002E7514" w:rsidP="00616316">
    <w:pPr>
      <w:pStyle w:val="Kopfzeile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D70E04"/>
    <w:multiLevelType w:val="hybridMultilevel"/>
    <w:tmpl w:val="C442B0E0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8D10D9"/>
    <w:multiLevelType w:val="hybridMultilevel"/>
    <w:tmpl w:val="88326EE4"/>
    <w:lvl w:ilvl="0" w:tplc="6B8082A8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AA70F9"/>
    <w:multiLevelType w:val="hybridMultilevel"/>
    <w:tmpl w:val="BABA2428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45357C"/>
    <w:multiLevelType w:val="hybridMultilevel"/>
    <w:tmpl w:val="3F002C92"/>
    <w:lvl w:ilvl="0" w:tplc="0407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0621A6B"/>
    <w:multiLevelType w:val="hybridMultilevel"/>
    <w:tmpl w:val="4C140488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752516"/>
    <w:multiLevelType w:val="hybridMultilevel"/>
    <w:tmpl w:val="CE9603C8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651F5E"/>
    <w:multiLevelType w:val="hybridMultilevel"/>
    <w:tmpl w:val="2D241D18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5C603D"/>
    <w:multiLevelType w:val="hybridMultilevel"/>
    <w:tmpl w:val="90C66376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040489"/>
    <w:multiLevelType w:val="hybridMultilevel"/>
    <w:tmpl w:val="2E2E0420"/>
    <w:lvl w:ilvl="0" w:tplc="0407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C866985"/>
    <w:multiLevelType w:val="hybridMultilevel"/>
    <w:tmpl w:val="B2AAC700"/>
    <w:lvl w:ilvl="0" w:tplc="D388B62E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D574F1F"/>
    <w:multiLevelType w:val="multilevel"/>
    <w:tmpl w:val="C442B0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E6B2C34"/>
    <w:multiLevelType w:val="hybridMultilevel"/>
    <w:tmpl w:val="EBFA97DC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F757F2A"/>
    <w:multiLevelType w:val="hybridMultilevel"/>
    <w:tmpl w:val="6AB2B604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C086D85"/>
    <w:multiLevelType w:val="hybridMultilevel"/>
    <w:tmpl w:val="C5503D8A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72A75D5"/>
    <w:multiLevelType w:val="multilevel"/>
    <w:tmpl w:val="04070025"/>
    <w:lvl w:ilvl="0">
      <w:start w:val="1"/>
      <w:numFmt w:val="decimal"/>
      <w:pStyle w:val="berschrift1"/>
      <w:lvlText w:val="%1"/>
      <w:lvlJc w:val="left"/>
      <w:pPr>
        <w:ind w:left="432" w:hanging="432"/>
      </w:pPr>
    </w:lvl>
    <w:lvl w:ilvl="1">
      <w:start w:val="1"/>
      <w:numFmt w:val="decimal"/>
      <w:pStyle w:val="berschrift2"/>
      <w:lvlText w:val="%1.%2"/>
      <w:lvlJc w:val="left"/>
      <w:pPr>
        <w:ind w:left="576" w:hanging="576"/>
      </w:pPr>
    </w:lvl>
    <w:lvl w:ilvl="2">
      <w:start w:val="1"/>
      <w:numFmt w:val="decimal"/>
      <w:pStyle w:val="berschrift3"/>
      <w:lvlText w:val="%1.%2.%3"/>
      <w:lvlJc w:val="left"/>
      <w:pPr>
        <w:ind w:left="720" w:hanging="720"/>
      </w:pPr>
    </w:lvl>
    <w:lvl w:ilvl="3">
      <w:start w:val="1"/>
      <w:numFmt w:val="decimal"/>
      <w:pStyle w:val="berschrift4"/>
      <w:lvlText w:val="%1.%2.%3.%4"/>
      <w:lvlJc w:val="left"/>
      <w:pPr>
        <w:ind w:left="864" w:hanging="864"/>
      </w:pPr>
    </w:lvl>
    <w:lvl w:ilvl="4">
      <w:start w:val="1"/>
      <w:numFmt w:val="decimal"/>
      <w:pStyle w:val="berschrift5"/>
      <w:lvlText w:val="%1.%2.%3.%4.%5"/>
      <w:lvlJc w:val="left"/>
      <w:pPr>
        <w:ind w:left="1008" w:hanging="1008"/>
      </w:pPr>
    </w:lvl>
    <w:lvl w:ilvl="5">
      <w:start w:val="1"/>
      <w:numFmt w:val="decimal"/>
      <w:pStyle w:val="berschrift6"/>
      <w:lvlText w:val="%1.%2.%3.%4.%5.%6"/>
      <w:lvlJc w:val="left"/>
      <w:pPr>
        <w:ind w:left="1152" w:hanging="1152"/>
      </w:pPr>
    </w:lvl>
    <w:lvl w:ilvl="6">
      <w:start w:val="1"/>
      <w:numFmt w:val="decimal"/>
      <w:pStyle w:val="berschrift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berschrift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berschrift9"/>
      <w:lvlText w:val="%1.%2.%3.%4.%5.%6.%7.%8.%9"/>
      <w:lvlJc w:val="left"/>
      <w:pPr>
        <w:ind w:left="1584" w:hanging="1584"/>
      </w:pPr>
    </w:lvl>
  </w:abstractNum>
  <w:abstractNum w:abstractNumId="15" w15:restartNumberingAfterBreak="0">
    <w:nsid w:val="77E72E62"/>
    <w:multiLevelType w:val="hybridMultilevel"/>
    <w:tmpl w:val="50DEB42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A2D6450"/>
    <w:multiLevelType w:val="hybridMultilevel"/>
    <w:tmpl w:val="3B4059CA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A5263B5"/>
    <w:multiLevelType w:val="hybridMultilevel"/>
    <w:tmpl w:val="E93E8B40"/>
    <w:lvl w:ilvl="0" w:tplc="0407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7BE72877"/>
    <w:multiLevelType w:val="multilevel"/>
    <w:tmpl w:val="3B4059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533540072">
    <w:abstractNumId w:val="4"/>
  </w:num>
  <w:num w:numId="2" w16cid:durableId="653265748">
    <w:abstractNumId w:val="5"/>
  </w:num>
  <w:num w:numId="3" w16cid:durableId="560679307">
    <w:abstractNumId w:val="11"/>
  </w:num>
  <w:num w:numId="4" w16cid:durableId="399596083">
    <w:abstractNumId w:val="16"/>
  </w:num>
  <w:num w:numId="5" w16cid:durableId="1663200393">
    <w:abstractNumId w:val="18"/>
  </w:num>
  <w:num w:numId="6" w16cid:durableId="803044992">
    <w:abstractNumId w:val="6"/>
  </w:num>
  <w:num w:numId="7" w16cid:durableId="1857188853">
    <w:abstractNumId w:val="2"/>
  </w:num>
  <w:num w:numId="8" w16cid:durableId="1906841039">
    <w:abstractNumId w:val="17"/>
  </w:num>
  <w:num w:numId="9" w16cid:durableId="587154284">
    <w:abstractNumId w:val="7"/>
  </w:num>
  <w:num w:numId="10" w16cid:durableId="1659991272">
    <w:abstractNumId w:val="12"/>
  </w:num>
  <w:num w:numId="11" w16cid:durableId="911886338">
    <w:abstractNumId w:val="13"/>
  </w:num>
  <w:num w:numId="12" w16cid:durableId="877399973">
    <w:abstractNumId w:val="0"/>
  </w:num>
  <w:num w:numId="13" w16cid:durableId="1879395034">
    <w:abstractNumId w:val="10"/>
  </w:num>
  <w:num w:numId="14" w16cid:durableId="356270488">
    <w:abstractNumId w:val="3"/>
  </w:num>
  <w:num w:numId="15" w16cid:durableId="393554666">
    <w:abstractNumId w:val="8"/>
  </w:num>
  <w:num w:numId="16" w16cid:durableId="282032552">
    <w:abstractNumId w:val="1"/>
  </w:num>
  <w:num w:numId="17" w16cid:durableId="136915785">
    <w:abstractNumId w:val="9"/>
  </w:num>
  <w:num w:numId="18" w16cid:durableId="1697269929">
    <w:abstractNumId w:val="14"/>
  </w:num>
  <w:num w:numId="19" w16cid:durableId="146584977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0028"/>
    <w:rsid w:val="0000361E"/>
    <w:rsid w:val="000042F8"/>
    <w:rsid w:val="00020E55"/>
    <w:rsid w:val="00052739"/>
    <w:rsid w:val="0006309B"/>
    <w:rsid w:val="00090028"/>
    <w:rsid w:val="00090A66"/>
    <w:rsid w:val="000A125A"/>
    <w:rsid w:val="000A2C24"/>
    <w:rsid w:val="000D14FF"/>
    <w:rsid w:val="0012190A"/>
    <w:rsid w:val="00125407"/>
    <w:rsid w:val="0015018A"/>
    <w:rsid w:val="00152915"/>
    <w:rsid w:val="00157D1D"/>
    <w:rsid w:val="001B7C4F"/>
    <w:rsid w:val="001D2912"/>
    <w:rsid w:val="001F78CA"/>
    <w:rsid w:val="00214920"/>
    <w:rsid w:val="0021783D"/>
    <w:rsid w:val="00220576"/>
    <w:rsid w:val="00236ACB"/>
    <w:rsid w:val="00246DAD"/>
    <w:rsid w:val="00251D50"/>
    <w:rsid w:val="002556B5"/>
    <w:rsid w:val="002B7861"/>
    <w:rsid w:val="002D5BD3"/>
    <w:rsid w:val="002E7514"/>
    <w:rsid w:val="002F402D"/>
    <w:rsid w:val="002F6ED9"/>
    <w:rsid w:val="00317AF4"/>
    <w:rsid w:val="003248A5"/>
    <w:rsid w:val="00330DBA"/>
    <w:rsid w:val="003352EA"/>
    <w:rsid w:val="003549F3"/>
    <w:rsid w:val="003866F7"/>
    <w:rsid w:val="003922FA"/>
    <w:rsid w:val="003A35DD"/>
    <w:rsid w:val="003C093F"/>
    <w:rsid w:val="003D15D1"/>
    <w:rsid w:val="003E068C"/>
    <w:rsid w:val="00453BB8"/>
    <w:rsid w:val="00470934"/>
    <w:rsid w:val="00490750"/>
    <w:rsid w:val="00497666"/>
    <w:rsid w:val="004A037B"/>
    <w:rsid w:val="004A07C1"/>
    <w:rsid w:val="004B1CD5"/>
    <w:rsid w:val="004D5C79"/>
    <w:rsid w:val="004D7E66"/>
    <w:rsid w:val="005013E1"/>
    <w:rsid w:val="005154A4"/>
    <w:rsid w:val="00535A46"/>
    <w:rsid w:val="00554906"/>
    <w:rsid w:val="00556ADB"/>
    <w:rsid w:val="0058279E"/>
    <w:rsid w:val="00584E50"/>
    <w:rsid w:val="005C527D"/>
    <w:rsid w:val="005C70ED"/>
    <w:rsid w:val="005C726C"/>
    <w:rsid w:val="005E355E"/>
    <w:rsid w:val="005E7E36"/>
    <w:rsid w:val="005F00A2"/>
    <w:rsid w:val="0060531F"/>
    <w:rsid w:val="006143F5"/>
    <w:rsid w:val="00616316"/>
    <w:rsid w:val="006474F6"/>
    <w:rsid w:val="00667EA4"/>
    <w:rsid w:val="00671A82"/>
    <w:rsid w:val="00680692"/>
    <w:rsid w:val="00683C04"/>
    <w:rsid w:val="006B141A"/>
    <w:rsid w:val="006F499A"/>
    <w:rsid w:val="007116F9"/>
    <w:rsid w:val="007515ED"/>
    <w:rsid w:val="00751D7A"/>
    <w:rsid w:val="007539A7"/>
    <w:rsid w:val="007954DE"/>
    <w:rsid w:val="007A7EF8"/>
    <w:rsid w:val="007B10E8"/>
    <w:rsid w:val="007C4D52"/>
    <w:rsid w:val="007D6480"/>
    <w:rsid w:val="007F64F5"/>
    <w:rsid w:val="00825D7F"/>
    <w:rsid w:val="00834319"/>
    <w:rsid w:val="008675DA"/>
    <w:rsid w:val="008835D8"/>
    <w:rsid w:val="008A0A2F"/>
    <w:rsid w:val="008A6093"/>
    <w:rsid w:val="008B2096"/>
    <w:rsid w:val="008D372C"/>
    <w:rsid w:val="008E0622"/>
    <w:rsid w:val="00911E4C"/>
    <w:rsid w:val="0091501D"/>
    <w:rsid w:val="009277A1"/>
    <w:rsid w:val="00941B74"/>
    <w:rsid w:val="00942BFA"/>
    <w:rsid w:val="009445B5"/>
    <w:rsid w:val="009A6B94"/>
    <w:rsid w:val="009B4D92"/>
    <w:rsid w:val="009C154A"/>
    <w:rsid w:val="009C68E2"/>
    <w:rsid w:val="00A1337D"/>
    <w:rsid w:val="00A1791E"/>
    <w:rsid w:val="00A35207"/>
    <w:rsid w:val="00A529BC"/>
    <w:rsid w:val="00A56717"/>
    <w:rsid w:val="00A65499"/>
    <w:rsid w:val="00AD15D4"/>
    <w:rsid w:val="00AE6BB3"/>
    <w:rsid w:val="00AF3DEF"/>
    <w:rsid w:val="00B01ADF"/>
    <w:rsid w:val="00B027D1"/>
    <w:rsid w:val="00B0577E"/>
    <w:rsid w:val="00B272C4"/>
    <w:rsid w:val="00B36238"/>
    <w:rsid w:val="00B4116A"/>
    <w:rsid w:val="00B7381C"/>
    <w:rsid w:val="00BA3D31"/>
    <w:rsid w:val="00BB58F1"/>
    <w:rsid w:val="00C1096B"/>
    <w:rsid w:val="00C40456"/>
    <w:rsid w:val="00C7506A"/>
    <w:rsid w:val="00CA1CFD"/>
    <w:rsid w:val="00CA25FB"/>
    <w:rsid w:val="00CA2DF9"/>
    <w:rsid w:val="00CB220B"/>
    <w:rsid w:val="00CD3D11"/>
    <w:rsid w:val="00CD509F"/>
    <w:rsid w:val="00CE0137"/>
    <w:rsid w:val="00CE624D"/>
    <w:rsid w:val="00CE78E5"/>
    <w:rsid w:val="00CF5F3C"/>
    <w:rsid w:val="00D044F6"/>
    <w:rsid w:val="00D04BBC"/>
    <w:rsid w:val="00D60C03"/>
    <w:rsid w:val="00D72DE7"/>
    <w:rsid w:val="00D73EFB"/>
    <w:rsid w:val="00D8100F"/>
    <w:rsid w:val="00D93017"/>
    <w:rsid w:val="00DB4270"/>
    <w:rsid w:val="00E009D8"/>
    <w:rsid w:val="00E04E29"/>
    <w:rsid w:val="00E150A4"/>
    <w:rsid w:val="00E53DAD"/>
    <w:rsid w:val="00E649A5"/>
    <w:rsid w:val="00E67BF4"/>
    <w:rsid w:val="00E720BE"/>
    <w:rsid w:val="00EB67EF"/>
    <w:rsid w:val="00EF1530"/>
    <w:rsid w:val="00F17E9C"/>
    <w:rsid w:val="00F20ECC"/>
    <w:rsid w:val="00F404FB"/>
    <w:rsid w:val="00F405F2"/>
    <w:rsid w:val="00F4462F"/>
    <w:rsid w:val="00F871A8"/>
    <w:rsid w:val="00FA2500"/>
    <w:rsid w:val="00FB78AF"/>
    <w:rsid w:val="00FE1525"/>
    <w:rsid w:val="00FE6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67FE6F"/>
  <w15:chartTrackingRefBased/>
  <w15:docId w15:val="{8FCF0FF8-6EFC-45FD-BC67-5B83083778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toc 3" w:uiPriority="3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Typewriter" w:semiHidden="1" w:unhideWhenUsed="1"/>
    <w:lsdException w:name="Normal Table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F404FB"/>
    <w:pPr>
      <w:spacing w:line="360" w:lineRule="auto"/>
    </w:pPr>
    <w:rPr>
      <w:rFonts w:ascii="Arial" w:hAnsi="Arial"/>
    </w:rPr>
  </w:style>
  <w:style w:type="paragraph" w:styleId="berschrift1">
    <w:name w:val="heading 1"/>
    <w:basedOn w:val="Standard"/>
    <w:next w:val="Standard"/>
    <w:link w:val="berschrift1Zchn"/>
    <w:qFormat/>
    <w:rsid w:val="005C527D"/>
    <w:pPr>
      <w:keepNext/>
      <w:numPr>
        <w:numId w:val="18"/>
      </w:numPr>
      <w:spacing w:before="240" w:after="60"/>
      <w:outlineLvl w:val="0"/>
    </w:pPr>
    <w:rPr>
      <w:rFonts w:cs="Arial"/>
      <w:b/>
      <w:bCs/>
      <w:kern w:val="32"/>
      <w:sz w:val="24"/>
      <w:szCs w:val="32"/>
      <w:u w:val="single"/>
    </w:rPr>
  </w:style>
  <w:style w:type="paragraph" w:styleId="berschrift2">
    <w:name w:val="heading 2"/>
    <w:basedOn w:val="Standard"/>
    <w:next w:val="Standard"/>
    <w:link w:val="berschrift2Zchn"/>
    <w:qFormat/>
    <w:rsid w:val="005C70ED"/>
    <w:pPr>
      <w:keepNext/>
      <w:numPr>
        <w:ilvl w:val="1"/>
        <w:numId w:val="18"/>
      </w:numPr>
      <w:spacing w:before="240" w:after="60"/>
      <w:outlineLvl w:val="1"/>
    </w:pPr>
    <w:rPr>
      <w:rFonts w:cs="Arial"/>
      <w:b/>
      <w:bCs/>
      <w:iCs/>
      <w:sz w:val="22"/>
      <w:szCs w:val="28"/>
    </w:rPr>
  </w:style>
  <w:style w:type="paragraph" w:styleId="berschrift3">
    <w:name w:val="heading 3"/>
    <w:basedOn w:val="Standard"/>
    <w:next w:val="Standard"/>
    <w:link w:val="berschrift3Zchn"/>
    <w:qFormat/>
    <w:rsid w:val="005C70ED"/>
    <w:pPr>
      <w:keepNext/>
      <w:numPr>
        <w:ilvl w:val="2"/>
        <w:numId w:val="18"/>
      </w:numPr>
      <w:spacing w:before="240" w:after="60"/>
      <w:outlineLvl w:val="2"/>
    </w:pPr>
    <w:rPr>
      <w:rFonts w:cs="Arial"/>
      <w:b/>
      <w:bCs/>
      <w:szCs w:val="26"/>
    </w:rPr>
  </w:style>
  <w:style w:type="paragraph" w:styleId="berschrift4">
    <w:name w:val="heading 4"/>
    <w:basedOn w:val="Standard"/>
    <w:next w:val="Standard"/>
    <w:qFormat/>
    <w:rsid w:val="009277A1"/>
    <w:pPr>
      <w:keepNext/>
      <w:numPr>
        <w:ilvl w:val="3"/>
        <w:numId w:val="18"/>
      </w:numPr>
      <w:spacing w:line="240" w:lineRule="auto"/>
      <w:outlineLvl w:val="3"/>
    </w:pPr>
    <w:rPr>
      <w:b/>
      <w:bCs/>
    </w:rPr>
  </w:style>
  <w:style w:type="paragraph" w:styleId="berschrift5">
    <w:name w:val="heading 5"/>
    <w:basedOn w:val="Standard"/>
    <w:next w:val="Standard"/>
    <w:qFormat/>
    <w:rsid w:val="009277A1"/>
    <w:pPr>
      <w:keepNext/>
      <w:numPr>
        <w:ilvl w:val="4"/>
        <w:numId w:val="18"/>
      </w:numPr>
      <w:spacing w:line="240" w:lineRule="auto"/>
      <w:jc w:val="right"/>
      <w:outlineLvl w:val="4"/>
    </w:pPr>
    <w:rPr>
      <w:b/>
      <w:bCs/>
    </w:rPr>
  </w:style>
  <w:style w:type="paragraph" w:styleId="berschrift6">
    <w:name w:val="heading 6"/>
    <w:basedOn w:val="Standard"/>
    <w:next w:val="Standard"/>
    <w:link w:val="berschrift6Zchn"/>
    <w:semiHidden/>
    <w:unhideWhenUsed/>
    <w:qFormat/>
    <w:rsid w:val="005C726C"/>
    <w:pPr>
      <w:numPr>
        <w:ilvl w:val="5"/>
        <w:numId w:val="18"/>
      </w:numPr>
      <w:tabs>
        <w:tab w:val="num" w:pos="360"/>
      </w:tabs>
      <w:spacing w:before="240" w:after="60"/>
      <w:ind w:left="0" w:firstLine="0"/>
      <w:outlineLvl w:val="5"/>
    </w:pPr>
    <w:rPr>
      <w:rFonts w:ascii="Calibri" w:hAnsi="Calibri"/>
      <w:b/>
      <w:bCs/>
      <w:sz w:val="22"/>
      <w:szCs w:val="22"/>
    </w:rPr>
  </w:style>
  <w:style w:type="paragraph" w:styleId="berschrift7">
    <w:name w:val="heading 7"/>
    <w:basedOn w:val="Standard"/>
    <w:next w:val="Standard"/>
    <w:link w:val="berschrift7Zchn"/>
    <w:semiHidden/>
    <w:unhideWhenUsed/>
    <w:qFormat/>
    <w:rsid w:val="005C726C"/>
    <w:pPr>
      <w:numPr>
        <w:ilvl w:val="6"/>
        <w:numId w:val="18"/>
      </w:numPr>
      <w:tabs>
        <w:tab w:val="num" w:pos="360"/>
      </w:tabs>
      <w:spacing w:before="240" w:after="60"/>
      <w:ind w:left="0" w:firstLine="0"/>
      <w:outlineLvl w:val="6"/>
    </w:pPr>
    <w:rPr>
      <w:rFonts w:ascii="Calibri" w:hAnsi="Calibri"/>
      <w:sz w:val="24"/>
      <w:szCs w:val="24"/>
    </w:rPr>
  </w:style>
  <w:style w:type="paragraph" w:styleId="berschrift8">
    <w:name w:val="heading 8"/>
    <w:basedOn w:val="Standard"/>
    <w:next w:val="Standard"/>
    <w:link w:val="berschrift8Zchn"/>
    <w:semiHidden/>
    <w:unhideWhenUsed/>
    <w:qFormat/>
    <w:rsid w:val="005C726C"/>
    <w:pPr>
      <w:numPr>
        <w:ilvl w:val="7"/>
        <w:numId w:val="18"/>
      </w:numPr>
      <w:tabs>
        <w:tab w:val="num" w:pos="360"/>
      </w:tabs>
      <w:spacing w:before="240" w:after="60"/>
      <w:ind w:left="0" w:firstLine="0"/>
      <w:outlineLvl w:val="7"/>
    </w:pPr>
    <w:rPr>
      <w:rFonts w:ascii="Calibri" w:hAnsi="Calibri"/>
      <w:i/>
      <w:iCs/>
      <w:sz w:val="24"/>
      <w:szCs w:val="24"/>
    </w:rPr>
  </w:style>
  <w:style w:type="paragraph" w:styleId="berschrift9">
    <w:name w:val="heading 9"/>
    <w:basedOn w:val="Standard"/>
    <w:next w:val="Standard"/>
    <w:link w:val="berschrift9Zchn"/>
    <w:semiHidden/>
    <w:unhideWhenUsed/>
    <w:qFormat/>
    <w:rsid w:val="005C726C"/>
    <w:pPr>
      <w:numPr>
        <w:ilvl w:val="8"/>
        <w:numId w:val="18"/>
      </w:numPr>
      <w:tabs>
        <w:tab w:val="num" w:pos="360"/>
      </w:tabs>
      <w:spacing w:before="240" w:after="60"/>
      <w:ind w:left="0" w:firstLine="0"/>
      <w:outlineLvl w:val="8"/>
    </w:pPr>
    <w:rPr>
      <w:rFonts w:ascii="Calibri Light" w:hAnsi="Calibri Light"/>
      <w:sz w:val="22"/>
      <w:szCs w:val="2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customStyle="1" w:styleId="TabelleSpalte">
    <w:name w:val="Tabelle Spalte"/>
    <w:basedOn w:val="NormaleTabelle"/>
    <w:rsid w:val="00F871A8"/>
    <w:rPr>
      <w:rFonts w:ascii="Arial" w:hAnsi="Arial"/>
    </w:rPr>
    <w:tblPr>
      <w:tblBorders>
        <w:top w:val="single" w:sz="2" w:space="0" w:color="808080"/>
        <w:left w:val="single" w:sz="2" w:space="0" w:color="808080"/>
        <w:bottom w:val="single" w:sz="2" w:space="0" w:color="808080"/>
        <w:right w:val="single" w:sz="2" w:space="0" w:color="808080"/>
        <w:insideH w:val="single" w:sz="2" w:space="0" w:color="808080"/>
        <w:insideV w:val="single" w:sz="2" w:space="0" w:color="808080"/>
      </w:tblBorders>
    </w:tblPr>
    <w:tcPr>
      <w:tcMar>
        <w:top w:w="108" w:type="dxa"/>
      </w:tcMar>
      <w:vAlign w:val="center"/>
    </w:tcPr>
    <w:tblStylePr w:type="firstRow">
      <w:pPr>
        <w:wordWrap/>
        <w:jc w:val="left"/>
      </w:pPr>
      <w:rPr>
        <w:b w:val="0"/>
      </w:rPr>
    </w:tblStylePr>
    <w:tblStylePr w:type="firstCol">
      <w:rPr>
        <w:rFonts w:ascii="Arial" w:hAnsi="Arial"/>
        <w:b/>
        <w:sz w:val="20"/>
      </w:rPr>
    </w:tblStylePr>
    <w:tblStylePr w:type="nwCell">
      <w:pPr>
        <w:jc w:val="left"/>
      </w:pPr>
      <w:rPr>
        <w:rFonts w:ascii="Arial" w:hAnsi="Arial"/>
        <w:b/>
        <w:sz w:val="20"/>
      </w:rPr>
    </w:tblStylePr>
  </w:style>
  <w:style w:type="paragraph" w:styleId="Kopfzeile">
    <w:name w:val="header"/>
    <w:basedOn w:val="Standard"/>
    <w:rsid w:val="00AF3DEF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rsid w:val="00AF3DEF"/>
    <w:pPr>
      <w:tabs>
        <w:tab w:val="center" w:pos="4536"/>
        <w:tab w:val="right" w:pos="9072"/>
      </w:tabs>
    </w:pPr>
  </w:style>
  <w:style w:type="table" w:styleId="Tabellenraster">
    <w:name w:val="Table Grid"/>
    <w:basedOn w:val="NormaleTabelle"/>
    <w:rsid w:val="003248A5"/>
    <w:rPr>
      <w:rFonts w:ascii="Arial" w:hAnsi="Arial"/>
      <w:sz w:val="18"/>
    </w:rPr>
    <w:tblPr>
      <w:tblBorders>
        <w:top w:val="single" w:sz="4" w:space="0" w:color="808080"/>
        <w:left w:val="single" w:sz="4" w:space="0" w:color="808080"/>
        <w:bottom w:val="single" w:sz="4" w:space="0" w:color="808080"/>
        <w:right w:val="single" w:sz="4" w:space="0" w:color="808080"/>
        <w:insideH w:val="single" w:sz="4" w:space="0" w:color="808080"/>
        <w:insideV w:val="single" w:sz="4" w:space="0" w:color="808080"/>
      </w:tblBorders>
      <w:tblCellMar>
        <w:top w:w="57" w:type="dxa"/>
      </w:tblCellMar>
    </w:tblPr>
    <w:tcPr>
      <w:tcMar>
        <w:top w:w="0" w:type="dxa"/>
      </w:tcMar>
    </w:tcPr>
  </w:style>
  <w:style w:type="paragraph" w:styleId="Sprechblasentext">
    <w:name w:val="Balloon Text"/>
    <w:basedOn w:val="Standard"/>
    <w:semiHidden/>
    <w:rsid w:val="00CF5F3C"/>
    <w:rPr>
      <w:rFonts w:ascii="Tahoma" w:hAnsi="Tahoma" w:cs="Tahoma"/>
      <w:sz w:val="16"/>
      <w:szCs w:val="16"/>
    </w:rPr>
  </w:style>
  <w:style w:type="paragraph" w:styleId="Textkrper">
    <w:name w:val="Body Text"/>
    <w:basedOn w:val="Standard"/>
    <w:rsid w:val="00330DBA"/>
    <w:pPr>
      <w:spacing w:after="120"/>
    </w:pPr>
    <w:rPr>
      <w:sz w:val="24"/>
    </w:rPr>
  </w:style>
  <w:style w:type="paragraph" w:styleId="Funotentext">
    <w:name w:val="footnote text"/>
    <w:basedOn w:val="Standard"/>
    <w:semiHidden/>
    <w:rsid w:val="00680692"/>
  </w:style>
  <w:style w:type="character" w:styleId="Funotenzeichen">
    <w:name w:val="footnote reference"/>
    <w:semiHidden/>
    <w:rsid w:val="00680692"/>
    <w:rPr>
      <w:vertAlign w:val="superscript"/>
    </w:rPr>
  </w:style>
  <w:style w:type="paragraph" w:styleId="Verzeichnis1">
    <w:name w:val="toc 1"/>
    <w:basedOn w:val="Standard"/>
    <w:next w:val="Standard"/>
    <w:autoRedefine/>
    <w:uiPriority w:val="39"/>
    <w:rsid w:val="00FE6ED8"/>
  </w:style>
  <w:style w:type="character" w:styleId="Hyperlink">
    <w:name w:val="Hyperlink"/>
    <w:uiPriority w:val="99"/>
    <w:rsid w:val="00FE6ED8"/>
    <w:rPr>
      <w:color w:val="0000FF"/>
      <w:u w:val="single"/>
    </w:rPr>
  </w:style>
  <w:style w:type="table" w:customStyle="1" w:styleId="TabelleZeile">
    <w:name w:val="Tabelle Zeile"/>
    <w:basedOn w:val="NormaleTabelle"/>
    <w:rsid w:val="00AD15D4"/>
    <w:rPr>
      <w:rFonts w:ascii="Arial" w:hAnsi="Arial"/>
    </w:rPr>
    <w:tblPr>
      <w:tblBorders>
        <w:top w:val="single" w:sz="2" w:space="0" w:color="808080"/>
        <w:left w:val="single" w:sz="2" w:space="0" w:color="808080"/>
        <w:bottom w:val="single" w:sz="2" w:space="0" w:color="808080"/>
        <w:right w:val="single" w:sz="2" w:space="0" w:color="808080"/>
        <w:insideH w:val="single" w:sz="2" w:space="0" w:color="808080"/>
        <w:insideV w:val="single" w:sz="2" w:space="0" w:color="808080"/>
      </w:tblBorders>
    </w:tblPr>
    <w:tcPr>
      <w:tcMar>
        <w:top w:w="108" w:type="dxa"/>
      </w:tcMar>
      <w:vAlign w:val="center"/>
    </w:tcPr>
    <w:tblStylePr w:type="firstRow">
      <w:pPr>
        <w:jc w:val="center"/>
      </w:pPr>
      <w:rPr>
        <w:b/>
      </w:rPr>
    </w:tblStylePr>
  </w:style>
  <w:style w:type="paragraph" w:styleId="StandardWeb">
    <w:name w:val="Normal (Web)"/>
    <w:basedOn w:val="Standard"/>
    <w:rsid w:val="003248A5"/>
    <w:pPr>
      <w:spacing w:before="100" w:beforeAutospacing="1" w:after="120" w:line="360" w:lineRule="atLeast"/>
    </w:pPr>
    <w:rPr>
      <w:rFonts w:ascii="Times New Roman" w:hAnsi="Times New Roman"/>
      <w:sz w:val="24"/>
      <w:szCs w:val="24"/>
    </w:rPr>
  </w:style>
  <w:style w:type="character" w:styleId="Fett">
    <w:name w:val="Strong"/>
    <w:qFormat/>
    <w:rsid w:val="003248A5"/>
    <w:rPr>
      <w:b/>
      <w:bCs/>
    </w:rPr>
  </w:style>
  <w:style w:type="paragraph" w:styleId="Titel">
    <w:name w:val="Title"/>
    <w:basedOn w:val="Standard"/>
    <w:next w:val="Standard"/>
    <w:link w:val="TitelZchn"/>
    <w:qFormat/>
    <w:rsid w:val="005C527D"/>
    <w:pPr>
      <w:spacing w:before="240" w:after="60"/>
      <w:jc w:val="center"/>
      <w:outlineLvl w:val="0"/>
    </w:pPr>
    <w:rPr>
      <w:rFonts w:ascii="Arial Black" w:hAnsi="Arial Black"/>
      <w:b/>
      <w:bCs/>
      <w:kern w:val="28"/>
      <w:sz w:val="32"/>
      <w:szCs w:val="32"/>
    </w:rPr>
  </w:style>
  <w:style w:type="character" w:customStyle="1" w:styleId="TitelZchn">
    <w:name w:val="Titel Zchn"/>
    <w:link w:val="Titel"/>
    <w:rsid w:val="005C527D"/>
    <w:rPr>
      <w:rFonts w:ascii="Arial Black" w:eastAsia="Times New Roman" w:hAnsi="Arial Black" w:cs="Times New Roman"/>
      <w:b/>
      <w:bCs/>
      <w:kern w:val="28"/>
      <w:sz w:val="32"/>
      <w:szCs w:val="32"/>
    </w:rPr>
  </w:style>
  <w:style w:type="table" w:styleId="TabelleKlassisch2">
    <w:name w:val="Table Classic 2"/>
    <w:basedOn w:val="NormaleTabelle"/>
    <w:rsid w:val="0058279E"/>
    <w:pPr>
      <w:spacing w:line="360" w:lineRule="auto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Raster8">
    <w:name w:val="Table Grid 8"/>
    <w:basedOn w:val="NormaleTabelle"/>
    <w:rsid w:val="0058279E"/>
    <w:pPr>
      <w:spacing w:line="360" w:lineRule="auto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itternetztabelle1hellAkzent1">
    <w:name w:val="Grid Table 1 Light Accent 1"/>
    <w:basedOn w:val="NormaleTabelle"/>
    <w:uiPriority w:val="46"/>
    <w:rsid w:val="0058279E"/>
    <w:tblPr>
      <w:tblStyleRowBandSize w:val="1"/>
      <w:tblStyleColBandSize w:val="1"/>
      <w:tblBorders>
        <w:top w:val="single" w:sz="4" w:space="0" w:color="BDD6EE"/>
        <w:left w:val="single" w:sz="4" w:space="0" w:color="BDD6EE"/>
        <w:bottom w:val="single" w:sz="4" w:space="0" w:color="BDD6EE"/>
        <w:right w:val="single" w:sz="4" w:space="0" w:color="BDD6EE"/>
        <w:insideH w:val="single" w:sz="4" w:space="0" w:color="BDD6EE"/>
        <w:insideV w:val="single" w:sz="4" w:space="0" w:color="BDD6EE"/>
      </w:tblBorders>
    </w:tblPr>
    <w:tblStylePr w:type="firstRow">
      <w:rPr>
        <w:b/>
        <w:bCs/>
      </w:rPr>
      <w:tblPr/>
      <w:tcPr>
        <w:tcBorders>
          <w:bottom w:val="single" w:sz="12" w:space="0" w:color="9CC2E5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itternetztabelle1hellAkzent3">
    <w:name w:val="Grid Table 1 Light Accent 3"/>
    <w:basedOn w:val="NormaleTabelle"/>
    <w:uiPriority w:val="46"/>
    <w:rsid w:val="005C726C"/>
    <w:tblPr>
      <w:tblStyleRowBandSize w:val="1"/>
      <w:tblStyleColBandSize w:val="1"/>
      <w:tblBorders>
        <w:top w:val="single" w:sz="4" w:space="0" w:color="DBDBDB"/>
        <w:left w:val="single" w:sz="4" w:space="0" w:color="DBDBDB"/>
        <w:bottom w:val="single" w:sz="4" w:space="0" w:color="DBDBDB"/>
        <w:right w:val="single" w:sz="4" w:space="0" w:color="DBDBDB"/>
        <w:insideH w:val="single" w:sz="4" w:space="0" w:color="DBDBDB"/>
        <w:insideV w:val="single" w:sz="4" w:space="0" w:color="DBDBDB"/>
      </w:tblBorders>
    </w:tblPr>
    <w:tblStylePr w:type="firstRow">
      <w:rPr>
        <w:b/>
        <w:bCs/>
      </w:rPr>
      <w:tblPr/>
      <w:tcPr>
        <w:tcBorders>
          <w:bottom w:val="single" w:sz="12" w:space="0" w:color="C9C9C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berschrift6Zchn">
    <w:name w:val="Überschrift 6 Zchn"/>
    <w:link w:val="berschrift6"/>
    <w:semiHidden/>
    <w:rsid w:val="005C726C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berschrift7Zchn">
    <w:name w:val="Überschrift 7 Zchn"/>
    <w:link w:val="berschrift7"/>
    <w:semiHidden/>
    <w:rsid w:val="005C726C"/>
    <w:rPr>
      <w:rFonts w:ascii="Calibri" w:eastAsia="Times New Roman" w:hAnsi="Calibri" w:cs="Times New Roman"/>
      <w:sz w:val="24"/>
      <w:szCs w:val="24"/>
    </w:rPr>
  </w:style>
  <w:style w:type="character" w:customStyle="1" w:styleId="berschrift8Zchn">
    <w:name w:val="Überschrift 8 Zchn"/>
    <w:link w:val="berschrift8"/>
    <w:semiHidden/>
    <w:rsid w:val="005C726C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berschrift9Zchn">
    <w:name w:val="Überschrift 9 Zchn"/>
    <w:link w:val="berschrift9"/>
    <w:semiHidden/>
    <w:rsid w:val="005C726C"/>
    <w:rPr>
      <w:rFonts w:ascii="Calibri Light" w:eastAsia="Times New Roman" w:hAnsi="Calibri Light" w:cs="Times New Roman"/>
      <w:sz w:val="22"/>
      <w:szCs w:val="22"/>
    </w:rPr>
  </w:style>
  <w:style w:type="paragraph" w:styleId="Inhaltsverzeichnisberschrift">
    <w:name w:val="TOC Heading"/>
    <w:basedOn w:val="berschrift1"/>
    <w:next w:val="Standard"/>
    <w:uiPriority w:val="39"/>
    <w:unhideWhenUsed/>
    <w:qFormat/>
    <w:rsid w:val="004A037B"/>
    <w:pPr>
      <w:keepLines/>
      <w:numPr>
        <w:numId w:val="0"/>
      </w:numPr>
      <w:spacing w:after="0" w:line="259" w:lineRule="auto"/>
      <w:outlineLvl w:val="9"/>
    </w:pPr>
    <w:rPr>
      <w:rFonts w:ascii="Calibri Light" w:hAnsi="Calibri Light" w:cs="Times New Roman"/>
      <w:b w:val="0"/>
      <w:bCs w:val="0"/>
      <w:color w:val="2E74B5"/>
      <w:kern w:val="0"/>
      <w:sz w:val="32"/>
      <w:u w:val="none"/>
    </w:rPr>
  </w:style>
  <w:style w:type="paragraph" w:styleId="Verzeichnis2">
    <w:name w:val="toc 2"/>
    <w:basedOn w:val="Standard"/>
    <w:next w:val="Standard"/>
    <w:autoRedefine/>
    <w:uiPriority w:val="39"/>
    <w:rsid w:val="004A037B"/>
    <w:pPr>
      <w:ind w:left="200"/>
    </w:pPr>
  </w:style>
  <w:style w:type="paragraph" w:styleId="Beschriftung">
    <w:name w:val="caption"/>
    <w:basedOn w:val="Standard"/>
    <w:next w:val="Standard"/>
    <w:qFormat/>
    <w:rsid w:val="00125407"/>
    <w:rPr>
      <w:rFonts w:ascii="Times New Roman" w:hAnsi="Times New Roman"/>
      <w:bCs/>
      <w:i/>
      <w:color w:val="1F497D"/>
    </w:rPr>
  </w:style>
  <w:style w:type="paragraph" w:styleId="Verzeichnis3">
    <w:name w:val="toc 3"/>
    <w:basedOn w:val="Standard"/>
    <w:next w:val="Standard"/>
    <w:autoRedefine/>
    <w:uiPriority w:val="39"/>
    <w:unhideWhenUsed/>
    <w:rsid w:val="00125407"/>
    <w:pPr>
      <w:ind w:left="400"/>
    </w:pPr>
    <w:rPr>
      <w:szCs w:val="24"/>
    </w:rPr>
  </w:style>
  <w:style w:type="table" w:styleId="Gitternetztabelle1hell">
    <w:name w:val="Grid Table 1 Light"/>
    <w:basedOn w:val="NormaleTabelle"/>
    <w:uiPriority w:val="46"/>
    <w:rsid w:val="00020E55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berschrift3Zchn">
    <w:name w:val="Überschrift 3 Zchn"/>
    <w:basedOn w:val="Absatz-Standardschriftart"/>
    <w:link w:val="berschrift3"/>
    <w:rsid w:val="00E53DAD"/>
    <w:rPr>
      <w:rFonts w:ascii="Arial" w:hAnsi="Arial" w:cs="Arial"/>
      <w:b/>
      <w:bCs/>
      <w:szCs w:val="26"/>
    </w:rPr>
  </w:style>
  <w:style w:type="character" w:customStyle="1" w:styleId="berschrift2Zchn">
    <w:name w:val="Überschrift 2 Zchn"/>
    <w:basedOn w:val="Absatz-Standardschriftart"/>
    <w:link w:val="berschrift2"/>
    <w:rsid w:val="00BB58F1"/>
    <w:rPr>
      <w:rFonts w:ascii="Arial" w:hAnsi="Arial" w:cs="Arial"/>
      <w:b/>
      <w:bCs/>
      <w:iCs/>
      <w:sz w:val="22"/>
      <w:szCs w:val="28"/>
    </w:rPr>
  </w:style>
  <w:style w:type="character" w:customStyle="1" w:styleId="berschrift1Zchn">
    <w:name w:val="Überschrift 1 Zchn"/>
    <w:basedOn w:val="Absatz-Standardschriftart"/>
    <w:link w:val="berschrift1"/>
    <w:rsid w:val="003A35DD"/>
    <w:rPr>
      <w:rFonts w:ascii="Arial" w:hAnsi="Arial" w:cs="Arial"/>
      <w:b/>
      <w:bCs/>
      <w:kern w:val="32"/>
      <w:sz w:val="24"/>
      <w:szCs w:val="3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7704581">
      <w:bodyDiv w:val="1"/>
      <w:marLeft w:val="38"/>
      <w:marRight w:val="153"/>
      <w:marTop w:val="38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kumente%20und%20Einstellungen\joseph\Eigene%20Dateien\QMH\Vorlage%20-%20Ablaufbeschreibung.dot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Betrifft xmlns="b8a5f602-6b69-47ce-9c42-5513d595ac2b">3</Betrifft>
    <Bezug_x0020_zu_x0020_Fachbereichen xmlns="b8a5f602-6b69-47ce-9c42-5513d595ac2b"/>
    <Approved_x0020_By xmlns="7071a7e1-12f5-4112-82b0-5edc3203776b">
      <UserInfo>
        <DisplayName/>
        <AccountId xsi:nil="true"/>
        <AccountType/>
      </UserInfo>
    </Approved_x0020_By>
    <Dokumentart xmlns="b8a5f602-6b69-47ce-9c42-5513d595ac2b">
      <Value>1</Value>
    </Dokumentart>
    <Current_x0020_Version xmlns="7071a7e1-12f5-4112-82b0-5edc3203776b" xsi:nil="true"/>
    <Betrifft_x0020_Sicherheitshandheft xmlns="b8a5f602-6b69-47ce-9c42-5513d595ac2b">false</Betrifft_x0020_Sicherheitshandheft>
    <Verantwortlich xmlns="b8a5f602-6b69-47ce-9c42-5513d595ac2b">
      <UserInfo>
        <DisplayName>D_RIEHL\ebert</DisplayName>
        <AccountId>242</AccountId>
        <AccountType/>
      </UserInfo>
      <UserInfo>
        <DisplayName>D_RIEHL\joseph</DisplayName>
        <AccountId>648</AccountId>
        <AccountType/>
      </UserInfo>
    </Verantwortlich>
    <Zweck xmlns="b8a5f602-6b69-47ce-9c42-5513d595ac2b">Ablaufbeschreibung zur Planung und Durchführung interner Audits</Zweck>
    <Standort xmlns="b8a5f602-6b69-47ce-9c42-5513d595ac2b">
      <Value>2</Value>
      <Value>1</Value>
    </Standort>
    <Normbezug xmlns="b8a5f602-6b69-47ce-9c42-5513d595ac2b">
      <Value>3</Value>
      <Value>2</Value>
      <Value>1</Value>
      <Value>4</Value>
    </Normbezug>
    <Document_x0020_Viewer xmlns="b8a5f602-6b69-47ce-9c42-5513d595ac2b" xsi:nil="true"/>
    <Bezug_x0020_zu_x0020_Servicebereichen xmlns="b8a5f602-6b69-47ce-9c42-5513d595ac2b"/>
    <Approval_x0020_Date xmlns="7071a7e1-12f5-4112-82b0-5edc3203776b" xsi:nil="true"/>
    <Approved_x0020_Version xmlns="7071a7e1-12f5-4112-82b0-5edc3203776b" xsi:nil="true"/>
    <Bezug_x0020_zu_x0020_Managementthemen xmlns="b8a5f602-6b69-47ce-9c42-5513d595ac2b">
      <Value>1</Value>
      <Value>2</Value>
    </Bezug_x0020_zu_x0020_Managementthemen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65F0503C11A6E42B2EF9E217BBA14DB" ma:contentTypeVersion="26" ma:contentTypeDescription="Ein neues Dokument erstellen." ma:contentTypeScope="" ma:versionID="dc690161b64c391bc738e4832880188b">
  <xsd:schema xmlns:xsd="http://www.w3.org/2001/XMLSchema" xmlns:xs="http://www.w3.org/2001/XMLSchema" xmlns:p="http://schemas.microsoft.com/office/2006/metadata/properties" xmlns:ns2="b8a5f602-6b69-47ce-9c42-5513d595ac2b" xmlns:ns3="7071a7e1-12f5-4112-82b0-5edc3203776b" targetNamespace="http://schemas.microsoft.com/office/2006/metadata/properties" ma:root="true" ma:fieldsID="ac0657b8d4956e3505fdd6f4a2312209" ns2:_="" ns3:_="">
    <xsd:import namespace="b8a5f602-6b69-47ce-9c42-5513d595ac2b"/>
    <xsd:import namespace="7071a7e1-12f5-4112-82b0-5edc3203776b"/>
    <xsd:element name="properties">
      <xsd:complexType>
        <xsd:sequence>
          <xsd:element name="documentManagement">
            <xsd:complexType>
              <xsd:all>
                <xsd:element ref="ns2:Verantwortlich" minOccurs="0"/>
                <xsd:element ref="ns2:Dokumentart" minOccurs="0"/>
                <xsd:element ref="ns2:Betrifft" minOccurs="0"/>
                <xsd:element ref="ns2:Zweck" minOccurs="0"/>
                <xsd:element ref="ns2:Standort" minOccurs="0"/>
                <xsd:element ref="ns2:Bezug_x0020_zu_x0020_Fachbereichen" minOccurs="0"/>
                <xsd:element ref="ns2:Bezug_x0020_zu_x0020_Servicebereichen" minOccurs="0"/>
                <xsd:element ref="ns2:Bezug_x0020_zu_x0020_Managementthemen" minOccurs="0"/>
                <xsd:element ref="ns2:Normbezug" minOccurs="0"/>
                <xsd:element ref="ns2:Betrifft_x0020_Sicherheitshandheft" minOccurs="0"/>
                <xsd:element ref="ns3:Approval_x0020_Date" minOccurs="0"/>
                <xsd:element ref="ns3:Approved_x0020_By" minOccurs="0"/>
                <xsd:element ref="ns3:Approved_x0020_Version" minOccurs="0"/>
                <xsd:element ref="ns3:Current_x0020_Version" minOccurs="0"/>
                <xsd:element ref="ns2:Document_x0020_Viewe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a5f602-6b69-47ce-9c42-5513d595ac2b" elementFormDefault="qualified">
    <xsd:import namespace="http://schemas.microsoft.com/office/2006/documentManagement/types"/>
    <xsd:import namespace="http://schemas.microsoft.com/office/infopath/2007/PartnerControls"/>
    <xsd:element name="Verantwortlich" ma:index="2" nillable="true" ma:displayName="Verantwortlich" ma:description="Wer ist für den Inhalt des Dokuments verantwortlich?" ma:list="UserInfo" ma:SharePointGroup="0" ma:internalName="Verantwortlich" ma:showField="Titl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okumentart" ma:index="3" nillable="true" ma:displayName="Dokumentart" ma:description="Ablaufdiagramm, Anleitung, Formular, Information oder Dienstanweisung" ma:list="{3f12872b-b477-478c-bce9-f3d30eaa8625}" ma:internalName="Dokumentart" ma:showField="LinkTitleNoMenu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Betrifft" ma:index="4" nillable="true" ma:displayName="Betrifft" ma:description="Diese Zuordnung hilft bei der Suche nach Dokumenten." ma:list="{7690c408-7eee-471d-9214-471d2fdfda15}" ma:internalName="Betrifft" ma:showField="Title">
      <xsd:simpleType>
        <xsd:restriction base="dms:Lookup"/>
      </xsd:simpleType>
    </xsd:element>
    <xsd:element name="Zweck" ma:index="5" nillable="true" ma:displayName="Zweck" ma:description="Hilfreiche Erläuterungen zum Dokument." ma:internalName="Zweck">
      <xsd:simpleType>
        <xsd:restriction base="dms:Note">
          <xsd:maxLength value="255"/>
        </xsd:restriction>
      </xsd:simpleType>
    </xsd:element>
    <xsd:element name="Standort" ma:index="6" nillable="true" ma:displayName="Standort" ma:list="{aaa137c4-818c-498f-9f35-9e82c391aadb}" ma:internalName="Standort" ma:showField="Titl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Bezug_x0020_zu_x0020_Fachbereichen" ma:index="7" nillable="true" ma:displayName="Bezug zu Fachbereichen" ma:description="Das Dokument taucht auf allen Prozessdeckblättern der Fachbereiche auf, die sie hier auswählen." ma:list="{625f5a00-f06e-4067-8b2a-7cdd471b12f7}" ma:internalName="Bezug_x0020_zu_x0020_Fachbereichen" ma:readOnly="false" ma:showField="Titl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Bezug_x0020_zu_x0020_Servicebereichen" ma:index="8" nillable="true" ma:displayName="Bezug zu Servicebereichen" ma:description="Das Dokument taucht auf allen Prozessdeckblättern der Servicebereiche auf, die sie hier auswählen." ma:list="{d4748871-15b2-4d91-9777-3229de928dc9}" ma:internalName="Bezug_x0020_zu_x0020_Servicebereichen" ma:readOnly="false" ma:showField="Titl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Bezug_x0020_zu_x0020_Managementthemen" ma:index="9" nillable="true" ma:displayName="Bezug zu Managementthemen" ma:description="Das Dokument taucht auf allen Prozessdeckblättern der Managementthmen auf, die sie hier auswählen." ma:list="{395b524f-6e7e-48f5-a1cf-35059f30c521}" ma:internalName="Bezug_x0020_zu_x0020_Managementthemen" ma:readOnly="false" ma:showField="Titl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Normbezug" ma:index="10" nillable="true" ma:displayName="Normbezug" ma:description="Diese Zuordnung hilft bei Audits, wenn der Auditor z.B. fragt:&quot;Zeigen Sie mir mal alle Dokumente, die etwas mit der ISO 9001 zu tun haben.&quot;" ma:list="{d71d34b2-570c-46af-9f3a-6426df685da5}" ma:internalName="Normbezug" ma:readOnly="false" ma:showField="LinkTitleNoMenu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Betrifft_x0020_Sicherheitshandheft" ma:index="11" nillable="true" ma:displayName="Betrifft Sicherheitshandheft" ma:default="0" ma:description="Wird dieses Dokument für Sicherheitsunterweisungen benötigt?" ma:internalName="Betrifft_x0020_Sicherheitshandheft">
      <xsd:simpleType>
        <xsd:restriction base="dms:Boolean"/>
      </xsd:simpleType>
    </xsd:element>
    <xsd:element name="Document_x0020_Viewer" ma:index="16" nillable="true" ma:displayName="Document Viewer" ma:internalName="Document_x0020_Viewer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71a7e1-12f5-4112-82b0-5edc3203776b" elementFormDefault="qualified">
    <xsd:import namespace="http://schemas.microsoft.com/office/2006/documentManagement/types"/>
    <xsd:import namespace="http://schemas.microsoft.com/office/infopath/2007/PartnerControls"/>
    <xsd:element name="Approval_x0020_Date" ma:index="12" nillable="true" ma:displayName="Approval Date" ma:description="Date and time the file was last approved in SharePoint." ma:internalName="Approval_x0020_Date">
      <xsd:simpleType>
        <xsd:restriction base="dms:Text"/>
      </xsd:simpleType>
    </xsd:element>
    <xsd:element name="Approved_x0020_By" ma:index="13" nillable="true" ma:displayName="Approved By" ma:description="The person who last approved the file in SharePoint." ma:internalName="Approved_x0020_By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pproved_x0020_Version" ma:index="14" nillable="true" ma:displayName="Approved Version" ma:description="The latest approved version number of the file in SharePoint." ma:internalName="Approved_x0020_Version">
      <xsd:simpleType>
        <xsd:restriction base="dms:Text"/>
      </xsd:simpleType>
    </xsd:element>
    <xsd:element name="Current_x0020_Version" ma:index="15" nillable="true" ma:displayName="Current Version" ma:description="The current version number of the file in SharePoint." ma:internalName="Current_x0020_Version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7" ma:displayName="Inhaltstyp"/>
        <xsd:element ref="dc:title" minOccurs="0" maxOccurs="1" ma:index="1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CC0E34E-CA6B-4B3B-89DB-D8C10CBB316E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3B872A93-A051-45E1-9E4F-12792352F256}">
  <ds:schemaRefs>
    <ds:schemaRef ds:uri="http://schemas.microsoft.com/office/2006/metadata/properties"/>
    <ds:schemaRef ds:uri="http://schemas.microsoft.com/office/infopath/2007/PartnerControls"/>
    <ds:schemaRef ds:uri="b8a5f602-6b69-47ce-9c42-5513d595ac2b"/>
    <ds:schemaRef ds:uri="7071a7e1-12f5-4112-82b0-5edc3203776b"/>
  </ds:schemaRefs>
</ds:datastoreItem>
</file>

<file path=customXml/itemProps3.xml><?xml version="1.0" encoding="utf-8"?>
<ds:datastoreItem xmlns:ds="http://schemas.openxmlformats.org/officeDocument/2006/customXml" ds:itemID="{EF90F62F-96FA-49A4-85DC-DCB1D5B7693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ED188CB2-A55B-495B-B914-986F35C9DF0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4C6BCE94-5FAD-40A2-BE9B-923717B245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8a5f602-6b69-47ce-9c42-5513d595ac2b"/>
    <ds:schemaRef ds:uri="7071a7e1-12f5-4112-82b0-5edc3203776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Vorlage - Ablaufbeschreibung.dot</Template>
  <TotalTime>0</TotalTime>
  <Pages>6</Pages>
  <Words>674</Words>
  <Characters>4253</Characters>
  <Application>Microsoft Office Word</Application>
  <DocSecurity>0</DocSecurity>
  <Lines>35</Lines>
  <Paragraphs>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Interne Audits</vt:lpstr>
    </vt:vector>
  </TitlesOfParts>
  <Company>Joseph Beratung</Company>
  <LinksUpToDate>false</LinksUpToDate>
  <CharactersWithSpaces>4918</CharactersWithSpaces>
  <SharedDoc>false</SharedDoc>
  <HLinks>
    <vt:vector size="78" baseType="variant">
      <vt:variant>
        <vt:i4>2031676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_Toc468648406</vt:lpwstr>
      </vt:variant>
      <vt:variant>
        <vt:i4>2031676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_Toc468648405</vt:lpwstr>
      </vt:variant>
      <vt:variant>
        <vt:i4>2031676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_Toc468648404</vt:lpwstr>
      </vt:variant>
      <vt:variant>
        <vt:i4>2031676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_Toc468648403</vt:lpwstr>
      </vt:variant>
      <vt:variant>
        <vt:i4>2031676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_Toc468648402</vt:lpwstr>
      </vt:variant>
      <vt:variant>
        <vt:i4>2031676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_Toc468648401</vt:lpwstr>
      </vt:variant>
      <vt:variant>
        <vt:i4>2031676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_Toc468648400</vt:lpwstr>
      </vt:variant>
      <vt:variant>
        <vt:i4>1441851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_Toc468648399</vt:lpwstr>
      </vt:variant>
      <vt:variant>
        <vt:i4>1441851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_Toc468648398</vt:lpwstr>
      </vt:variant>
      <vt:variant>
        <vt:i4>1441851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_Toc468648397</vt:lpwstr>
      </vt:variant>
      <vt:variant>
        <vt:i4>1441851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_Toc468648396</vt:lpwstr>
      </vt:variant>
      <vt:variant>
        <vt:i4>1441851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_Toc468648395</vt:lpwstr>
      </vt:variant>
      <vt:variant>
        <vt:i4>1441851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_Toc468648394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Interne Audits</dc:title>
  <dc:subject/>
  <dc:creator>joseph</dc:creator>
  <cp:keywords/>
  <dc:description/>
  <cp:lastModifiedBy>Stephan Joseph</cp:lastModifiedBy>
  <cp:revision>3</cp:revision>
  <cp:lastPrinted>2018-03-15T15:10:00Z</cp:lastPrinted>
  <dcterms:created xsi:type="dcterms:W3CDTF">2023-01-15T16:08:00Z</dcterms:created>
  <dcterms:modified xsi:type="dcterms:W3CDTF">2023-01-15T16:08:00Z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Dokument</vt:lpwstr>
  </property>
  <property fmtid="{D5CDD505-2E9C-101B-9397-08002B2CF9AE}" pid="3" name="display_urn:schemas-microsoft-com:office:office#Verantwortlich">
    <vt:lpwstr>Ebert, Thomas;Joseph, Stephan</vt:lpwstr>
  </property>
</Properties>
</file>